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95F38B" w14:textId="64FE74C8" w:rsidR="002B0D8C" w:rsidRPr="00FF206E" w:rsidRDefault="00FF206E" w:rsidP="002B0D8C">
      <w:pPr>
        <w:pStyle w:val="Tittel"/>
        <w:spacing w:before="0"/>
        <w:rPr>
          <w:rFonts w:cs="Arial"/>
          <w:sz w:val="36"/>
          <w:szCs w:val="36"/>
        </w:rPr>
      </w:pPr>
      <w:r w:rsidRPr="00FF206E">
        <w:rPr>
          <w:rFonts w:cs="Arial"/>
          <w:sz w:val="36"/>
          <w:szCs w:val="36"/>
        </w:rPr>
        <w:t xml:space="preserve">For </w:t>
      </w:r>
      <w:r w:rsidR="00DF16EB">
        <w:rPr>
          <w:rFonts w:cs="Arial"/>
          <w:sz w:val="36"/>
          <w:szCs w:val="36"/>
        </w:rPr>
        <w:t>Barnehage:</w:t>
      </w:r>
    </w:p>
    <w:p w14:paraId="1CACE202" w14:textId="77777777" w:rsidR="008C79E8" w:rsidRPr="008C79E8" w:rsidRDefault="002B0D8C" w:rsidP="008C79E8">
      <w:pPr>
        <w:pStyle w:val="Tittel"/>
        <w:spacing w:before="0"/>
        <w:rPr>
          <w:rFonts w:cs="Arial"/>
          <w:sz w:val="52"/>
          <w:szCs w:val="52"/>
        </w:rPr>
      </w:pPr>
      <w:r w:rsidRPr="00246D76">
        <w:rPr>
          <w:rFonts w:cs="Arial"/>
          <w:sz w:val="52"/>
          <w:szCs w:val="52"/>
        </w:rPr>
        <w:t>B</w:t>
      </w:r>
      <w:r w:rsidR="009527B5" w:rsidRPr="00246D76">
        <w:rPr>
          <w:rFonts w:cs="Arial"/>
          <w:sz w:val="52"/>
          <w:szCs w:val="52"/>
        </w:rPr>
        <w:t>estilling av DRØFTINGSMØTE</w:t>
      </w:r>
    </w:p>
    <w:p w14:paraId="703261F7" w14:textId="3DF9B4C4" w:rsidR="000155CE" w:rsidRPr="00DF16EB" w:rsidRDefault="00DF16EB" w:rsidP="000155CE">
      <w:pPr>
        <w:rPr>
          <w:sz w:val="24"/>
          <w:szCs w:val="24"/>
        </w:rPr>
      </w:pPr>
      <w:r>
        <w:rPr>
          <w:sz w:val="24"/>
          <w:szCs w:val="24"/>
        </w:rPr>
        <w:t xml:space="preserve">Drøftingsmøter gjennomføres torsdager i tidsrommet 12 til 15. Tidspunkt og sted bekreftes i innkalling.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6"/>
        <w:gridCol w:w="4776"/>
      </w:tblGrid>
      <w:tr w:rsidR="00C94BD3" w:rsidRPr="00BA0CF8" w14:paraId="72D415A9" w14:textId="77777777" w:rsidTr="00BA0CF8">
        <w:tc>
          <w:tcPr>
            <w:tcW w:w="4776" w:type="dxa"/>
            <w:shd w:val="clear" w:color="auto" w:fill="auto"/>
          </w:tcPr>
          <w:p w14:paraId="57E526B5" w14:textId="18477D57" w:rsidR="00C94BD3" w:rsidRPr="00BA0CF8" w:rsidRDefault="00000430" w:rsidP="00BA0C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Barnets</w:t>
            </w:r>
            <w:r w:rsidR="00C94BD3" w:rsidRPr="00BA0CF8">
              <w:rPr>
                <w:sz w:val="20"/>
                <w:szCs w:val="20"/>
              </w:rPr>
              <w:t xml:space="preserve"> navn</w:t>
            </w:r>
            <w:r w:rsidR="001A0FB4">
              <w:rPr>
                <w:sz w:val="20"/>
                <w:szCs w:val="20"/>
              </w:rPr>
              <w:t>:</w:t>
            </w:r>
          </w:p>
        </w:tc>
        <w:tc>
          <w:tcPr>
            <w:tcW w:w="4776" w:type="dxa"/>
            <w:shd w:val="clear" w:color="auto" w:fill="auto"/>
          </w:tcPr>
          <w:p w14:paraId="0D0ACFD7" w14:textId="77777777" w:rsidR="00C94BD3" w:rsidRPr="00BA0CF8" w:rsidRDefault="00C94BD3" w:rsidP="00BA0CF8">
            <w:pPr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Fødselnummer</w:t>
            </w:r>
            <w:r w:rsidR="001A0FB4">
              <w:rPr>
                <w:sz w:val="20"/>
                <w:szCs w:val="20"/>
              </w:rPr>
              <w:t>:</w:t>
            </w:r>
          </w:p>
        </w:tc>
      </w:tr>
      <w:tr w:rsidR="00C94BD3" w:rsidRPr="00BA0CF8" w14:paraId="748ED440" w14:textId="77777777" w:rsidTr="00BA0CF8">
        <w:tc>
          <w:tcPr>
            <w:tcW w:w="4776" w:type="dxa"/>
            <w:shd w:val="clear" w:color="auto" w:fill="auto"/>
          </w:tcPr>
          <w:p w14:paraId="4D4FFB31" w14:textId="77777777" w:rsidR="00C94BD3" w:rsidRPr="00BA0CF8" w:rsidRDefault="00C94BD3" w:rsidP="00BA0CF8">
            <w:pPr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Foresatt 1</w:t>
            </w:r>
            <w:r w:rsidR="001A0FB4">
              <w:rPr>
                <w:sz w:val="20"/>
                <w:szCs w:val="20"/>
              </w:rPr>
              <w:t>:</w:t>
            </w:r>
          </w:p>
        </w:tc>
        <w:tc>
          <w:tcPr>
            <w:tcW w:w="4776" w:type="dxa"/>
            <w:shd w:val="clear" w:color="auto" w:fill="auto"/>
          </w:tcPr>
          <w:p w14:paraId="106457F4" w14:textId="77777777" w:rsidR="00C94BD3" w:rsidRPr="00BA0CF8" w:rsidRDefault="00C94BD3" w:rsidP="00BA0CF8">
            <w:pPr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Fødselnummer</w:t>
            </w:r>
            <w:r w:rsidR="001A0FB4">
              <w:rPr>
                <w:sz w:val="20"/>
                <w:szCs w:val="20"/>
              </w:rPr>
              <w:t>:</w:t>
            </w:r>
          </w:p>
        </w:tc>
      </w:tr>
      <w:tr w:rsidR="00C94BD3" w:rsidRPr="00BA0CF8" w14:paraId="2ACA79A8" w14:textId="77777777" w:rsidTr="00BA0CF8">
        <w:tc>
          <w:tcPr>
            <w:tcW w:w="4776" w:type="dxa"/>
            <w:shd w:val="clear" w:color="auto" w:fill="auto"/>
          </w:tcPr>
          <w:p w14:paraId="26718653" w14:textId="77777777" w:rsidR="00C94BD3" w:rsidRPr="00BA0CF8" w:rsidRDefault="00C94BD3" w:rsidP="00BA0CF8">
            <w:pPr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Foresatt 2</w:t>
            </w:r>
            <w:r w:rsidR="001A0FB4">
              <w:rPr>
                <w:sz w:val="20"/>
                <w:szCs w:val="20"/>
              </w:rPr>
              <w:t>:</w:t>
            </w:r>
          </w:p>
        </w:tc>
        <w:tc>
          <w:tcPr>
            <w:tcW w:w="4776" w:type="dxa"/>
            <w:shd w:val="clear" w:color="auto" w:fill="auto"/>
          </w:tcPr>
          <w:p w14:paraId="6C3AE75B" w14:textId="77777777" w:rsidR="00C94BD3" w:rsidRPr="00BA0CF8" w:rsidRDefault="00C94BD3" w:rsidP="00BA0CF8">
            <w:pPr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Fødselnummer</w:t>
            </w:r>
            <w:r w:rsidR="001A0FB4">
              <w:rPr>
                <w:sz w:val="20"/>
                <w:szCs w:val="20"/>
              </w:rPr>
              <w:t>:</w:t>
            </w:r>
          </w:p>
        </w:tc>
      </w:tr>
    </w:tbl>
    <w:p w14:paraId="34A9F594" w14:textId="77777777" w:rsidR="00C94BD3" w:rsidRPr="00030C71" w:rsidRDefault="00C94BD3" w:rsidP="00C94BD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6"/>
        <w:gridCol w:w="4776"/>
      </w:tblGrid>
      <w:tr w:rsidR="00C94BD3" w:rsidRPr="00BA0CF8" w14:paraId="2A0DDDA2" w14:textId="77777777" w:rsidTr="00BA0CF8">
        <w:tc>
          <w:tcPr>
            <w:tcW w:w="4776" w:type="dxa"/>
            <w:shd w:val="clear" w:color="auto" w:fill="auto"/>
          </w:tcPr>
          <w:p w14:paraId="773EF68B" w14:textId="1389153B" w:rsidR="00C94BD3" w:rsidRPr="00BA0CF8" w:rsidRDefault="00000430" w:rsidP="00BA0CF8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Barnehage</w:t>
            </w:r>
            <w:r w:rsidR="00C94BD3" w:rsidRPr="00BA0CF8">
              <w:rPr>
                <w:sz w:val="20"/>
                <w:szCs w:val="20"/>
              </w:rPr>
              <w:t>:</w:t>
            </w:r>
          </w:p>
          <w:p w14:paraId="45853326" w14:textId="77777777" w:rsidR="00C94BD3" w:rsidRPr="00BA0CF8" w:rsidRDefault="00C94BD3" w:rsidP="00BA0CF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776" w:type="dxa"/>
            <w:shd w:val="clear" w:color="auto" w:fill="auto"/>
          </w:tcPr>
          <w:p w14:paraId="22080E00" w14:textId="77777777" w:rsidR="00C94BD3" w:rsidRPr="00BA0CF8" w:rsidRDefault="00C94BD3" w:rsidP="00BA0CF8">
            <w:pPr>
              <w:spacing w:after="0"/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Kontaktperson</w:t>
            </w:r>
            <w:r w:rsidR="001A0FB4">
              <w:rPr>
                <w:sz w:val="20"/>
                <w:szCs w:val="20"/>
              </w:rPr>
              <w:t>:</w:t>
            </w:r>
          </w:p>
        </w:tc>
      </w:tr>
      <w:tr w:rsidR="00C94BD3" w:rsidRPr="00BA0CF8" w14:paraId="54EDEF4D" w14:textId="77777777" w:rsidTr="00BA0CF8">
        <w:tc>
          <w:tcPr>
            <w:tcW w:w="4776" w:type="dxa"/>
            <w:shd w:val="clear" w:color="auto" w:fill="auto"/>
          </w:tcPr>
          <w:p w14:paraId="70FC5C33" w14:textId="77777777" w:rsidR="00C94BD3" w:rsidRPr="00BA0CF8" w:rsidRDefault="00C94BD3" w:rsidP="00BA0CF8">
            <w:pPr>
              <w:spacing w:after="0"/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Tlf:</w:t>
            </w:r>
          </w:p>
          <w:p w14:paraId="1C6A1441" w14:textId="77777777" w:rsidR="00C94BD3" w:rsidRPr="00BA0CF8" w:rsidRDefault="00C94BD3" w:rsidP="00BA0CF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776" w:type="dxa"/>
            <w:shd w:val="clear" w:color="auto" w:fill="auto"/>
          </w:tcPr>
          <w:p w14:paraId="2C97C1AE" w14:textId="77777777" w:rsidR="00C94BD3" w:rsidRPr="00BA0CF8" w:rsidRDefault="00C94BD3" w:rsidP="00BA0CF8">
            <w:pPr>
              <w:spacing w:after="0"/>
              <w:rPr>
                <w:sz w:val="20"/>
                <w:szCs w:val="20"/>
              </w:rPr>
            </w:pPr>
            <w:r w:rsidRPr="00BA0CF8">
              <w:rPr>
                <w:sz w:val="20"/>
                <w:szCs w:val="20"/>
              </w:rPr>
              <w:t>E-post:</w:t>
            </w:r>
          </w:p>
        </w:tc>
      </w:tr>
    </w:tbl>
    <w:p w14:paraId="47023490" w14:textId="77777777" w:rsidR="00246D76" w:rsidRPr="00030C71" w:rsidRDefault="002B0D8C" w:rsidP="002B0D8C">
      <w:pPr>
        <w:spacing w:after="0"/>
        <w:rPr>
          <w:sz w:val="24"/>
          <w:szCs w:val="24"/>
        </w:rPr>
      </w:pPr>
      <w:r w:rsidRPr="00030C71">
        <w:rPr>
          <w:b/>
          <w:sz w:val="24"/>
          <w:szCs w:val="24"/>
        </w:rPr>
        <w:tab/>
      </w:r>
      <w:r w:rsidRPr="00030C71">
        <w:rPr>
          <w:b/>
          <w:sz w:val="24"/>
          <w:szCs w:val="24"/>
        </w:rPr>
        <w:tab/>
      </w:r>
      <w:r w:rsidRPr="00030C71">
        <w:rPr>
          <w:b/>
          <w:sz w:val="24"/>
          <w:szCs w:val="24"/>
        </w:rPr>
        <w:tab/>
      </w:r>
      <w:r w:rsidRPr="00030C71">
        <w:rPr>
          <w:b/>
          <w:sz w:val="24"/>
          <w:szCs w:val="24"/>
        </w:rPr>
        <w:tab/>
      </w:r>
      <w:r w:rsidRPr="00030C71">
        <w:rPr>
          <w:b/>
          <w:sz w:val="24"/>
          <w:szCs w:val="24"/>
        </w:rPr>
        <w:tab/>
      </w:r>
      <w:r w:rsidRPr="00030C71">
        <w:rPr>
          <w:b/>
          <w:sz w:val="24"/>
          <w:szCs w:val="24"/>
        </w:rPr>
        <w:tab/>
      </w:r>
    </w:p>
    <w:p w14:paraId="5F6CB715" w14:textId="548038C5" w:rsidR="005C4892" w:rsidRDefault="005C4892" w:rsidP="005C4892">
      <w:pPr>
        <w:numPr>
          <w:ilvl w:val="0"/>
          <w:numId w:val="12"/>
        </w:numPr>
        <w:rPr>
          <w:sz w:val="24"/>
          <w:szCs w:val="24"/>
        </w:rPr>
      </w:pPr>
      <w:r w:rsidRPr="002E623D">
        <w:rPr>
          <w:sz w:val="24"/>
          <w:szCs w:val="24"/>
        </w:rPr>
        <w:t xml:space="preserve">Samtaler med </w:t>
      </w:r>
      <w:r>
        <w:rPr>
          <w:sz w:val="24"/>
          <w:szCs w:val="24"/>
        </w:rPr>
        <w:t>foreldre</w:t>
      </w:r>
      <w:r w:rsidRPr="002E623D">
        <w:rPr>
          <w:sz w:val="24"/>
          <w:szCs w:val="24"/>
        </w:rPr>
        <w:t xml:space="preserve"> gjennomført før drøftingsmøtet</w:t>
      </w:r>
      <w:r w:rsidR="00FE7695">
        <w:rPr>
          <w:sz w:val="24"/>
          <w:szCs w:val="24"/>
        </w:rPr>
        <w:t xml:space="preserve"> (oftest i forbindelse </w:t>
      </w:r>
      <w:r w:rsidR="00E63519">
        <w:rPr>
          <w:sz w:val="24"/>
          <w:szCs w:val="24"/>
        </w:rPr>
        <w:t>med kartlegging og avtalte/evaluerte tiltak)</w:t>
      </w:r>
      <w:r>
        <w:rPr>
          <w:sz w:val="24"/>
          <w:szCs w:val="24"/>
        </w:rPr>
        <w:t>.</w:t>
      </w:r>
    </w:p>
    <w:p w14:paraId="4B7E7BAA" w14:textId="682C46CE" w:rsidR="002E1A45" w:rsidRPr="002E623D" w:rsidRDefault="002E1A45" w:rsidP="002E1A45">
      <w:pPr>
        <w:numPr>
          <w:ilvl w:val="0"/>
          <w:numId w:val="12"/>
        </w:numPr>
        <w:rPr>
          <w:sz w:val="24"/>
          <w:szCs w:val="24"/>
        </w:rPr>
      </w:pPr>
      <w:r w:rsidRPr="002E623D">
        <w:rPr>
          <w:sz w:val="24"/>
          <w:szCs w:val="24"/>
        </w:rPr>
        <w:t xml:space="preserve">Kartlegging er gjennomført </w:t>
      </w:r>
      <w:r w:rsidR="00E63519">
        <w:rPr>
          <w:sz w:val="24"/>
          <w:szCs w:val="24"/>
        </w:rPr>
        <w:t>(Tras, Alle med, Mio)</w:t>
      </w:r>
      <w:r>
        <w:rPr>
          <w:sz w:val="24"/>
          <w:szCs w:val="24"/>
        </w:rPr>
        <w:t>.</w:t>
      </w:r>
      <w:r w:rsidR="00E63519">
        <w:rPr>
          <w:sz w:val="24"/>
          <w:szCs w:val="24"/>
        </w:rPr>
        <w:t xml:space="preserve"> Tas også med til møtet.</w:t>
      </w:r>
      <w:r>
        <w:rPr>
          <w:sz w:val="24"/>
          <w:szCs w:val="24"/>
        </w:rPr>
        <w:t xml:space="preserve"> </w:t>
      </w:r>
    </w:p>
    <w:p w14:paraId="4E5B04EB" w14:textId="53D86790" w:rsidR="002E1A45" w:rsidRPr="002E623D" w:rsidRDefault="002E1A45" w:rsidP="002E1A45">
      <w:pPr>
        <w:numPr>
          <w:ilvl w:val="0"/>
          <w:numId w:val="12"/>
        </w:numPr>
        <w:rPr>
          <w:sz w:val="24"/>
          <w:szCs w:val="24"/>
        </w:rPr>
      </w:pPr>
      <w:r w:rsidRPr="002E623D">
        <w:rPr>
          <w:sz w:val="24"/>
          <w:szCs w:val="24"/>
        </w:rPr>
        <w:t>Tiltak</w:t>
      </w:r>
      <w:r w:rsidR="00AF0F9A">
        <w:rPr>
          <w:sz w:val="24"/>
          <w:szCs w:val="24"/>
        </w:rPr>
        <w:t xml:space="preserve"> etter kartlegging, og evaluering av disse er gjennomført</w:t>
      </w:r>
      <w:r>
        <w:rPr>
          <w:sz w:val="24"/>
          <w:szCs w:val="24"/>
        </w:rPr>
        <w:t>.</w:t>
      </w:r>
      <w:r w:rsidRPr="002E623D">
        <w:rPr>
          <w:sz w:val="24"/>
          <w:szCs w:val="24"/>
        </w:rPr>
        <w:t xml:space="preserve"> </w:t>
      </w:r>
    </w:p>
    <w:p w14:paraId="170FC72E" w14:textId="70620D4E" w:rsidR="005C4892" w:rsidRPr="002E623D" w:rsidRDefault="001D2F17" w:rsidP="005C4892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Er syn </w:t>
      </w:r>
      <w:r w:rsidR="005C4892" w:rsidRPr="002E623D">
        <w:rPr>
          <w:sz w:val="24"/>
          <w:szCs w:val="24"/>
        </w:rPr>
        <w:t>og hørsel undersøkt</w:t>
      </w:r>
      <w:r>
        <w:rPr>
          <w:sz w:val="24"/>
          <w:szCs w:val="24"/>
        </w:rPr>
        <w:t xml:space="preserve"> på rutinemessig kontroll? (oftest på sykeshus v. fødsel, eller ved 4 års kontroll</w:t>
      </w:r>
      <w:r w:rsidR="00B85F3D">
        <w:rPr>
          <w:sz w:val="24"/>
          <w:szCs w:val="24"/>
        </w:rPr>
        <w:t>)</w:t>
      </w:r>
      <w:r w:rsidR="005C4892">
        <w:rPr>
          <w:sz w:val="24"/>
          <w:szCs w:val="24"/>
        </w:rPr>
        <w:t>.</w:t>
      </w:r>
      <w:r w:rsidR="005C4892" w:rsidRPr="002E623D">
        <w:rPr>
          <w:sz w:val="24"/>
          <w:szCs w:val="24"/>
        </w:rPr>
        <w:t xml:space="preserve"> Resultat:</w:t>
      </w:r>
    </w:p>
    <w:p w14:paraId="0209B972" w14:textId="77777777" w:rsidR="005C4892" w:rsidRPr="002E623D" w:rsidRDefault="005C4892" w:rsidP="005C4892">
      <w:pPr>
        <w:ind w:left="360"/>
        <w:rPr>
          <w:sz w:val="24"/>
          <w:szCs w:val="24"/>
        </w:rPr>
      </w:pPr>
    </w:p>
    <w:p w14:paraId="3AA75F1D" w14:textId="77777777" w:rsidR="001A0FB4" w:rsidRPr="001A0FB4" w:rsidRDefault="00367DD2" w:rsidP="001A0FB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Agenda for</w:t>
      </w:r>
      <w:r w:rsidR="007F4895">
        <w:rPr>
          <w:b/>
          <w:sz w:val="24"/>
          <w:szCs w:val="24"/>
        </w:rPr>
        <w:t xml:space="preserve"> drøftingsmøte</w:t>
      </w:r>
      <w:r w:rsidR="00605C97">
        <w:rPr>
          <w:b/>
          <w:sz w:val="24"/>
          <w:szCs w:val="24"/>
        </w:rPr>
        <w:t>t</w:t>
      </w:r>
      <w:r w:rsidR="007F4895">
        <w:rPr>
          <w:b/>
          <w:sz w:val="24"/>
          <w:szCs w:val="24"/>
        </w:rPr>
        <w:t xml:space="preserve">: </w:t>
      </w:r>
    </w:p>
    <w:p w14:paraId="41F8BD77" w14:textId="6453A51E" w:rsidR="00B9589D" w:rsidRDefault="00B85F3D" w:rsidP="001A0FB4">
      <w:pPr>
        <w:spacing w:after="0"/>
        <w:rPr>
          <w:sz w:val="24"/>
          <w:szCs w:val="24"/>
        </w:rPr>
      </w:pPr>
      <w:r>
        <w:rPr>
          <w:sz w:val="24"/>
          <w:szCs w:val="24"/>
        </w:rPr>
        <w:t>D</w:t>
      </w:r>
      <w:r w:rsidR="00B13315" w:rsidRPr="007F4895">
        <w:rPr>
          <w:sz w:val="24"/>
          <w:szCs w:val="24"/>
        </w:rPr>
        <w:t xml:space="preserve">røftingsmøtet </w:t>
      </w:r>
      <w:r>
        <w:rPr>
          <w:sz w:val="24"/>
          <w:szCs w:val="24"/>
        </w:rPr>
        <w:t>kan benyttes for å drøfte bekymring for et barn, motta</w:t>
      </w:r>
      <w:r w:rsidR="00B13315" w:rsidRPr="007F4895">
        <w:rPr>
          <w:sz w:val="24"/>
          <w:szCs w:val="24"/>
        </w:rPr>
        <w:t xml:space="preserve"> veiledning </w:t>
      </w:r>
      <w:r>
        <w:rPr>
          <w:sz w:val="24"/>
          <w:szCs w:val="24"/>
        </w:rPr>
        <w:t>fra P</w:t>
      </w:r>
      <w:r w:rsidR="00274BEE">
        <w:rPr>
          <w:sz w:val="24"/>
          <w:szCs w:val="24"/>
        </w:rPr>
        <w:t xml:space="preserve">P-tjenesten </w:t>
      </w:r>
      <w:r w:rsidR="008F39F8">
        <w:rPr>
          <w:sz w:val="24"/>
          <w:szCs w:val="24"/>
        </w:rPr>
        <w:t>og</w:t>
      </w:r>
      <w:r w:rsidR="00274BEE">
        <w:rPr>
          <w:sz w:val="24"/>
          <w:szCs w:val="24"/>
        </w:rPr>
        <w:t xml:space="preserve"> hjelp til </w:t>
      </w:r>
      <w:r w:rsidR="00605C97">
        <w:rPr>
          <w:sz w:val="24"/>
          <w:szCs w:val="24"/>
        </w:rPr>
        <w:t xml:space="preserve">å </w:t>
      </w:r>
      <w:r w:rsidR="00B13315">
        <w:rPr>
          <w:sz w:val="24"/>
          <w:szCs w:val="24"/>
        </w:rPr>
        <w:t xml:space="preserve">justere </w:t>
      </w:r>
      <w:r w:rsidR="00274BEE">
        <w:rPr>
          <w:sz w:val="24"/>
          <w:szCs w:val="24"/>
        </w:rPr>
        <w:t>tiltak i barnehage og/eller i hjemmet.</w:t>
      </w:r>
      <w:r w:rsidR="00B9589D">
        <w:rPr>
          <w:sz w:val="24"/>
          <w:szCs w:val="24"/>
        </w:rPr>
        <w:t xml:space="preserve"> De</w:t>
      </w:r>
      <w:r w:rsidR="00605C97">
        <w:rPr>
          <w:sz w:val="24"/>
          <w:szCs w:val="24"/>
        </w:rPr>
        <w:t xml:space="preserve">rsom </w:t>
      </w:r>
      <w:r w:rsidR="00274BEE">
        <w:rPr>
          <w:sz w:val="24"/>
          <w:szCs w:val="24"/>
        </w:rPr>
        <w:t xml:space="preserve">en barnehage ønsker å drøfte en henvisning til PP-tjenesten, bør samtlige punkt (over) være </w:t>
      </w:r>
      <w:r w:rsidR="008A442A">
        <w:rPr>
          <w:sz w:val="24"/>
          <w:szCs w:val="24"/>
        </w:rPr>
        <w:t>gjennomført og evaluert etter en tiltaksperiode</w:t>
      </w:r>
      <w:r w:rsidR="00566C5F">
        <w:rPr>
          <w:sz w:val="24"/>
          <w:szCs w:val="24"/>
        </w:rPr>
        <w:t>.</w:t>
      </w:r>
      <w:r w:rsidR="007F4895" w:rsidRPr="007F4895">
        <w:rPr>
          <w:sz w:val="24"/>
          <w:szCs w:val="24"/>
        </w:rPr>
        <w:t xml:space="preserve"> </w:t>
      </w:r>
    </w:p>
    <w:p w14:paraId="78578170" w14:textId="77777777" w:rsidR="002E623D" w:rsidRPr="00527C19" w:rsidRDefault="002E623D" w:rsidP="001A0FB4">
      <w:pPr>
        <w:spacing w:after="0"/>
        <w:rPr>
          <w:sz w:val="24"/>
          <w:szCs w:val="24"/>
        </w:rPr>
      </w:pPr>
    </w:p>
    <w:p w14:paraId="3537BDDF" w14:textId="27ED8C90" w:rsidR="00605C97" w:rsidRDefault="008E6BA6" w:rsidP="008E6BA6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Bakgrunn for møtet:</w:t>
      </w:r>
      <w:r w:rsidR="00605C97">
        <w:rPr>
          <w:b/>
          <w:bCs/>
          <w:sz w:val="24"/>
          <w:szCs w:val="24"/>
        </w:rPr>
        <w:br/>
      </w:r>
    </w:p>
    <w:p w14:paraId="367BE28A" w14:textId="77CF58E9" w:rsidR="002E623D" w:rsidRDefault="0096410C" w:rsidP="002E623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Barnehagens</w:t>
      </w:r>
      <w:r w:rsidR="002E623D" w:rsidRPr="00764705">
        <w:rPr>
          <w:sz w:val="24"/>
          <w:szCs w:val="24"/>
        </w:rPr>
        <w:t xml:space="preserve"> </w:t>
      </w:r>
      <w:r w:rsidR="008844F5">
        <w:rPr>
          <w:sz w:val="24"/>
          <w:szCs w:val="24"/>
        </w:rPr>
        <w:t>beskrivelse</w:t>
      </w:r>
      <w:r w:rsidR="002E623D" w:rsidRPr="00764705">
        <w:rPr>
          <w:sz w:val="24"/>
          <w:szCs w:val="24"/>
        </w:rPr>
        <w:t xml:space="preserve"> av probl</w:t>
      </w:r>
      <w:r>
        <w:rPr>
          <w:sz w:val="24"/>
          <w:szCs w:val="24"/>
        </w:rPr>
        <w:t>emstilling</w:t>
      </w:r>
      <w:r w:rsidR="002E623D" w:rsidRPr="00764705">
        <w:rPr>
          <w:sz w:val="24"/>
          <w:szCs w:val="24"/>
        </w:rPr>
        <w:t>:</w:t>
      </w:r>
    </w:p>
    <w:p w14:paraId="49AE8965" w14:textId="00052B88" w:rsidR="00B9589D" w:rsidRPr="00764705" w:rsidRDefault="00B9589D" w:rsidP="002E623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Foreldres </w:t>
      </w:r>
      <w:r w:rsidR="0096410C">
        <w:rPr>
          <w:sz w:val="24"/>
          <w:szCs w:val="24"/>
        </w:rPr>
        <w:t xml:space="preserve">og barnets </w:t>
      </w:r>
      <w:r>
        <w:rPr>
          <w:sz w:val="24"/>
          <w:szCs w:val="24"/>
        </w:rPr>
        <w:t>opplevelse av problemstillingen (</w:t>
      </w:r>
      <w:r w:rsidR="00605C97">
        <w:rPr>
          <w:sz w:val="24"/>
          <w:szCs w:val="24"/>
        </w:rPr>
        <w:t xml:space="preserve">fra </w:t>
      </w:r>
      <w:r>
        <w:rPr>
          <w:sz w:val="24"/>
          <w:szCs w:val="24"/>
        </w:rPr>
        <w:t xml:space="preserve">samtale med </w:t>
      </w:r>
      <w:r w:rsidR="008844F5">
        <w:rPr>
          <w:sz w:val="24"/>
          <w:szCs w:val="24"/>
        </w:rPr>
        <w:t xml:space="preserve">barn og </w:t>
      </w:r>
      <w:r>
        <w:rPr>
          <w:sz w:val="24"/>
          <w:szCs w:val="24"/>
        </w:rPr>
        <w:t>foreldre):</w:t>
      </w:r>
    </w:p>
    <w:p w14:paraId="47D9C98C" w14:textId="77777777" w:rsidR="002E623D" w:rsidRPr="00764705" w:rsidRDefault="002E623D" w:rsidP="002E623D">
      <w:pPr>
        <w:rPr>
          <w:sz w:val="24"/>
          <w:szCs w:val="24"/>
        </w:rPr>
      </w:pPr>
      <w:r w:rsidRPr="00764705">
        <w:rPr>
          <w:sz w:val="24"/>
          <w:szCs w:val="24"/>
        </w:rPr>
        <w:t>Evaluering av igangsatte tilta</w:t>
      </w:r>
      <w:r w:rsidR="008D7602">
        <w:rPr>
          <w:sz w:val="24"/>
          <w:szCs w:val="24"/>
        </w:rPr>
        <w:t>k</w:t>
      </w:r>
      <w:r w:rsidRPr="00764705">
        <w:rPr>
          <w:sz w:val="24"/>
          <w:szCs w:val="24"/>
        </w:rPr>
        <w:t>:</w:t>
      </w:r>
    </w:p>
    <w:p w14:paraId="0915E23E" w14:textId="77777777" w:rsidR="00605C97" w:rsidRPr="00764705" w:rsidRDefault="00605C97" w:rsidP="00605C97">
      <w:pPr>
        <w:spacing w:line="240" w:lineRule="auto"/>
        <w:rPr>
          <w:sz w:val="24"/>
          <w:szCs w:val="24"/>
        </w:rPr>
      </w:pPr>
      <w:r w:rsidRPr="00764705">
        <w:rPr>
          <w:sz w:val="24"/>
          <w:szCs w:val="24"/>
        </w:rPr>
        <w:lastRenderedPageBreak/>
        <w:t>Hva ønsker dere</w:t>
      </w:r>
      <w:r>
        <w:rPr>
          <w:sz w:val="24"/>
          <w:szCs w:val="24"/>
        </w:rPr>
        <w:t xml:space="preserve"> at PP-tjenesten skal bidra med?</w:t>
      </w:r>
    </w:p>
    <w:p w14:paraId="27952AF5" w14:textId="77777777" w:rsidR="002E623D" w:rsidRDefault="002E623D" w:rsidP="006C2802">
      <w:pPr>
        <w:spacing w:after="0" w:line="240" w:lineRule="auto"/>
        <w:rPr>
          <w:sz w:val="24"/>
          <w:szCs w:val="24"/>
        </w:rPr>
      </w:pPr>
    </w:p>
    <w:p w14:paraId="209DC8F4" w14:textId="77777777" w:rsidR="002B0D8C" w:rsidRPr="00BD1A1F" w:rsidRDefault="002B0D8C" w:rsidP="006C2802">
      <w:pPr>
        <w:spacing w:after="0" w:line="240" w:lineRule="auto"/>
        <w:rPr>
          <w:sz w:val="24"/>
          <w:szCs w:val="24"/>
        </w:rPr>
      </w:pPr>
      <w:r w:rsidRPr="00BD1A1F">
        <w:rPr>
          <w:sz w:val="24"/>
          <w:szCs w:val="24"/>
        </w:rPr>
        <w:t>Henvist eller drøftet med PPT tidligere:</w:t>
      </w:r>
    </w:p>
    <w:p w14:paraId="60330B36" w14:textId="77777777" w:rsidR="002B0D8C" w:rsidRPr="00B9589D" w:rsidRDefault="002B0D8C" w:rsidP="00B9589D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BD1A1F">
        <w:rPr>
          <w:sz w:val="24"/>
          <w:szCs w:val="24"/>
        </w:rPr>
        <w:t>Ja</w:t>
      </w:r>
      <w:r w:rsidR="00A62FDF" w:rsidRPr="00BD1A1F">
        <w:rPr>
          <w:sz w:val="24"/>
          <w:szCs w:val="24"/>
        </w:rPr>
        <w:t>,</w:t>
      </w:r>
      <w:r w:rsidRPr="00BD1A1F">
        <w:rPr>
          <w:sz w:val="24"/>
          <w:szCs w:val="24"/>
        </w:rPr>
        <w:t xml:space="preserve"> </w:t>
      </w:r>
      <w:r w:rsidR="00B9589D">
        <w:rPr>
          <w:sz w:val="24"/>
          <w:szCs w:val="24"/>
        </w:rPr>
        <w:t>dato</w:t>
      </w:r>
      <w:r w:rsidRPr="00BD1A1F">
        <w:rPr>
          <w:sz w:val="24"/>
          <w:szCs w:val="24"/>
        </w:rPr>
        <w:t xml:space="preserve">:               </w:t>
      </w:r>
    </w:p>
    <w:p w14:paraId="2141F6E7" w14:textId="77777777" w:rsidR="002E5286" w:rsidRPr="008D7602" w:rsidRDefault="002B0D8C" w:rsidP="006C280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BD1A1F">
        <w:rPr>
          <w:sz w:val="24"/>
          <w:szCs w:val="24"/>
        </w:rPr>
        <w:t>Nei</w:t>
      </w:r>
    </w:p>
    <w:p w14:paraId="7AA9BF0D" w14:textId="77777777" w:rsidR="00362370" w:rsidRDefault="002E5286" w:rsidP="002E5286">
      <w:pPr>
        <w:spacing w:line="240" w:lineRule="auto"/>
        <w:rPr>
          <w:sz w:val="24"/>
          <w:szCs w:val="24"/>
        </w:rPr>
      </w:pPr>
      <w:r w:rsidRPr="00BD1A1F">
        <w:rPr>
          <w:sz w:val="24"/>
          <w:szCs w:val="24"/>
        </w:rPr>
        <w:t xml:space="preserve">Andre instanser som </w:t>
      </w:r>
      <w:r w:rsidR="00EA750E">
        <w:rPr>
          <w:sz w:val="24"/>
          <w:szCs w:val="24"/>
        </w:rPr>
        <w:t xml:space="preserve">er eller </w:t>
      </w:r>
      <w:r w:rsidRPr="00BD1A1F">
        <w:rPr>
          <w:sz w:val="24"/>
          <w:szCs w:val="24"/>
        </w:rPr>
        <w:t>har vært inne i saken:</w:t>
      </w:r>
    </w:p>
    <w:p w14:paraId="5D134C55" w14:textId="77777777" w:rsidR="002E623D" w:rsidRPr="002E623D" w:rsidRDefault="002E623D" w:rsidP="002E623D">
      <w:pPr>
        <w:spacing w:after="0" w:line="240" w:lineRule="auto"/>
        <w:rPr>
          <w:sz w:val="24"/>
          <w:szCs w:val="24"/>
        </w:rPr>
      </w:pPr>
    </w:p>
    <w:p w14:paraId="22F1F0C3" w14:textId="77777777" w:rsidR="00080B4C" w:rsidRDefault="00080B4C" w:rsidP="00EA750E">
      <w:pPr>
        <w:spacing w:after="0" w:line="240" w:lineRule="auto"/>
        <w:rPr>
          <w:sz w:val="24"/>
          <w:szCs w:val="24"/>
        </w:rPr>
      </w:pPr>
    </w:p>
    <w:p w14:paraId="36AE2B87" w14:textId="77777777" w:rsidR="00080B4C" w:rsidRPr="00D71916" w:rsidRDefault="00080B4C" w:rsidP="00080B4C">
      <w:pPr>
        <w:spacing w:after="0"/>
        <w:rPr>
          <w:b/>
          <w:bCs/>
          <w:sz w:val="24"/>
          <w:szCs w:val="24"/>
        </w:rPr>
      </w:pPr>
      <w:r w:rsidRPr="00D71916">
        <w:rPr>
          <w:b/>
          <w:bCs/>
          <w:sz w:val="24"/>
          <w:szCs w:val="24"/>
        </w:rPr>
        <w:t xml:space="preserve">Hvem møter til drøftingsmøtet? </w:t>
      </w:r>
    </w:p>
    <w:p w14:paraId="52C8A6D8" w14:textId="7C857296" w:rsidR="00080B4C" w:rsidRDefault="00BE135E" w:rsidP="00080B4C">
      <w:pPr>
        <w:spacing w:after="0"/>
        <w:rPr>
          <w:sz w:val="24"/>
          <w:szCs w:val="24"/>
        </w:rPr>
      </w:pPr>
      <w:r>
        <w:rPr>
          <w:sz w:val="24"/>
          <w:szCs w:val="24"/>
        </w:rPr>
        <w:pict w14:anchorId="47CFEBDD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margin-left:137.15pt;margin-top:61.75pt;width:10pt;height:10pt;z-index:251658240">
            <v:textbox style="mso-next-textbox:#_x0000_s2051">
              <w:txbxContent>
                <w:p w14:paraId="7B3D2E24" w14:textId="77777777" w:rsidR="007D30A4" w:rsidRDefault="007D30A4" w:rsidP="007D30A4"/>
              </w:txbxContent>
            </v:textbox>
          </v:shape>
        </w:pict>
      </w:r>
      <w:r>
        <w:rPr>
          <w:sz w:val="24"/>
          <w:szCs w:val="24"/>
        </w:rPr>
        <w:pict w14:anchorId="0E9845E5">
          <v:shape id="_x0000_s2050" type="#_x0000_t202" style="position:absolute;margin-left:93.65pt;margin-top:61.25pt;width:10pt;height:10pt;z-index:251657216">
            <v:textbox style="mso-next-textbox:#_x0000_s2050">
              <w:txbxContent>
                <w:p w14:paraId="6CF6FD23" w14:textId="77777777" w:rsidR="007D30A4" w:rsidRDefault="008D7602">
                  <w:r>
                    <w:t>x</w:t>
                  </w:r>
                </w:p>
              </w:txbxContent>
            </v:textbox>
          </v:shape>
        </w:pict>
      </w:r>
      <w:r w:rsidR="00D71916">
        <w:rPr>
          <w:sz w:val="24"/>
          <w:szCs w:val="24"/>
        </w:rPr>
        <w:br/>
      </w:r>
      <w:r w:rsidR="00080B4C">
        <w:rPr>
          <w:sz w:val="24"/>
          <w:szCs w:val="24"/>
        </w:rPr>
        <w:t xml:space="preserve">Fra </w:t>
      </w:r>
      <w:r w:rsidR="002C0B37">
        <w:rPr>
          <w:sz w:val="24"/>
          <w:szCs w:val="24"/>
        </w:rPr>
        <w:t>barnehage</w:t>
      </w:r>
      <w:r w:rsidR="00080B4C" w:rsidRPr="00401B56">
        <w:rPr>
          <w:sz w:val="24"/>
          <w:szCs w:val="24"/>
        </w:rPr>
        <w:t xml:space="preserve">: </w:t>
      </w:r>
    </w:p>
    <w:p w14:paraId="2700CBF1" w14:textId="433185A6" w:rsidR="00D826B0" w:rsidRPr="00401B56" w:rsidRDefault="00D826B0" w:rsidP="00080B4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Fra skole (ved skolestart): </w:t>
      </w:r>
    </w:p>
    <w:p w14:paraId="76B58D46" w14:textId="77777777" w:rsidR="00080B4C" w:rsidRDefault="00080B4C" w:rsidP="00080B4C">
      <w:pPr>
        <w:spacing w:after="0"/>
        <w:rPr>
          <w:sz w:val="24"/>
          <w:szCs w:val="24"/>
        </w:rPr>
      </w:pPr>
      <w:r w:rsidRPr="00401B56">
        <w:rPr>
          <w:sz w:val="24"/>
          <w:szCs w:val="24"/>
        </w:rPr>
        <w:t>Foresat</w:t>
      </w:r>
      <w:r>
        <w:rPr>
          <w:sz w:val="24"/>
          <w:szCs w:val="24"/>
        </w:rPr>
        <w:t>te:</w:t>
      </w:r>
    </w:p>
    <w:p w14:paraId="2DF9AA58" w14:textId="77777777" w:rsidR="007D30A4" w:rsidRDefault="007D30A4" w:rsidP="00080B4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Helsesykepleier: </w:t>
      </w:r>
    </w:p>
    <w:p w14:paraId="5E08CBCE" w14:textId="77777777" w:rsidR="00080B4C" w:rsidRDefault="00080B4C" w:rsidP="00EA750E">
      <w:pPr>
        <w:spacing w:after="0" w:line="240" w:lineRule="auto"/>
        <w:rPr>
          <w:sz w:val="24"/>
          <w:szCs w:val="24"/>
        </w:rPr>
      </w:pPr>
      <w:r w:rsidRPr="00080B4C">
        <w:rPr>
          <w:sz w:val="24"/>
          <w:szCs w:val="24"/>
        </w:rPr>
        <w:t>Andre</w:t>
      </w:r>
      <w:r w:rsidR="007D30A4">
        <w:rPr>
          <w:sz w:val="24"/>
          <w:szCs w:val="24"/>
        </w:rPr>
        <w:t>:</w:t>
      </w:r>
    </w:p>
    <w:p w14:paraId="127F95E0" w14:textId="77777777" w:rsidR="00A6076E" w:rsidRPr="00A6076E" w:rsidRDefault="00A6076E" w:rsidP="00EA750E">
      <w:pPr>
        <w:spacing w:after="0" w:line="240" w:lineRule="auto"/>
        <w:rPr>
          <w:sz w:val="24"/>
          <w:szCs w:val="24"/>
        </w:rPr>
      </w:pPr>
    </w:p>
    <w:p w14:paraId="43A56567" w14:textId="21C28789" w:rsidR="00EA750E" w:rsidRDefault="00EA750E" w:rsidP="00EA750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Ved behov for tolk må </w:t>
      </w:r>
      <w:r w:rsidR="002C0B37">
        <w:rPr>
          <w:sz w:val="24"/>
          <w:szCs w:val="24"/>
        </w:rPr>
        <w:t>barnehagen</w:t>
      </w:r>
      <w:r>
        <w:rPr>
          <w:sz w:val="24"/>
          <w:szCs w:val="24"/>
        </w:rPr>
        <w:t xml:space="preserve"> bestille dette. Dersom </w:t>
      </w:r>
      <w:r w:rsidR="00A6076E">
        <w:rPr>
          <w:sz w:val="24"/>
          <w:szCs w:val="24"/>
        </w:rPr>
        <w:t>møtet</w:t>
      </w:r>
      <w:r>
        <w:rPr>
          <w:sz w:val="24"/>
          <w:szCs w:val="24"/>
        </w:rPr>
        <w:t xml:space="preserve"> gjelder overgang til skole </w:t>
      </w:r>
      <w:r w:rsidR="00074F4D">
        <w:rPr>
          <w:sz w:val="24"/>
          <w:szCs w:val="24"/>
        </w:rPr>
        <w:t>i</w:t>
      </w:r>
      <w:r w:rsidR="00D826B0">
        <w:rPr>
          <w:sz w:val="24"/>
          <w:szCs w:val="24"/>
        </w:rPr>
        <w:t xml:space="preserve">nviteres </w:t>
      </w:r>
      <w:r w:rsidR="00074F4D">
        <w:rPr>
          <w:sz w:val="24"/>
          <w:szCs w:val="24"/>
        </w:rPr>
        <w:t>skolen</w:t>
      </w:r>
      <w:r>
        <w:rPr>
          <w:sz w:val="24"/>
          <w:szCs w:val="24"/>
        </w:rPr>
        <w:t xml:space="preserve"> </w:t>
      </w:r>
      <w:r w:rsidR="00074F4D">
        <w:rPr>
          <w:sz w:val="24"/>
          <w:szCs w:val="24"/>
        </w:rPr>
        <w:t>med til møtet.</w:t>
      </w:r>
    </w:p>
    <w:p w14:paraId="3B2FEEA5" w14:textId="77777777" w:rsidR="00742AEB" w:rsidRPr="00764705" w:rsidRDefault="00742AEB" w:rsidP="002B0D8C">
      <w:pPr>
        <w:spacing w:after="0" w:line="240" w:lineRule="auto"/>
        <w:rPr>
          <w:sz w:val="28"/>
          <w:szCs w:val="28"/>
        </w:rPr>
      </w:pPr>
    </w:p>
    <w:p w14:paraId="38E2FBB2" w14:textId="77777777" w:rsidR="00056F2D" w:rsidRDefault="00056F2D" w:rsidP="002B0D8C">
      <w:pPr>
        <w:spacing w:after="0" w:line="240" w:lineRule="auto"/>
        <w:rPr>
          <w:sz w:val="28"/>
          <w:szCs w:val="28"/>
        </w:rPr>
      </w:pPr>
    </w:p>
    <w:p w14:paraId="76DEA7A3" w14:textId="77777777" w:rsidR="00056F2D" w:rsidRDefault="00222EAE" w:rsidP="002B0D8C">
      <w:pPr>
        <w:spacing w:after="0" w:line="240" w:lineRule="auto"/>
        <w:rPr>
          <w:sz w:val="28"/>
          <w:szCs w:val="28"/>
        </w:rPr>
      </w:pPr>
      <w:r>
        <w:rPr>
          <w:sz w:val="24"/>
          <w:szCs w:val="24"/>
        </w:rPr>
        <w:t>Dato: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Bestiller:</w:t>
      </w:r>
    </w:p>
    <w:p w14:paraId="56D21F76" w14:textId="77777777" w:rsidR="00056F2D" w:rsidRDefault="00056F2D" w:rsidP="002B0D8C">
      <w:pPr>
        <w:spacing w:after="0" w:line="240" w:lineRule="auto"/>
        <w:rPr>
          <w:sz w:val="28"/>
          <w:szCs w:val="28"/>
        </w:rPr>
      </w:pPr>
    </w:p>
    <w:p w14:paraId="560DC676" w14:textId="77777777" w:rsidR="008C79E8" w:rsidRPr="008C79E8" w:rsidRDefault="008C79E8" w:rsidP="002B0D8C">
      <w:pPr>
        <w:spacing w:after="0" w:line="240" w:lineRule="auto"/>
        <w:rPr>
          <w:sz w:val="24"/>
          <w:szCs w:val="24"/>
        </w:rPr>
      </w:pPr>
      <w:r w:rsidRPr="008C79E8">
        <w:rPr>
          <w:sz w:val="24"/>
          <w:szCs w:val="24"/>
        </w:rPr>
        <w:t>__________</w:t>
      </w:r>
      <w:r w:rsidR="00222EAE">
        <w:rPr>
          <w:sz w:val="24"/>
          <w:szCs w:val="24"/>
        </w:rPr>
        <w:t>_____________________________________________</w:t>
      </w:r>
    </w:p>
    <w:p w14:paraId="6983797A" w14:textId="77777777" w:rsidR="008C79E8" w:rsidRDefault="00222EAE" w:rsidP="002B0D8C">
      <w:pPr>
        <w:spacing w:after="0" w:line="240" w:lineRule="auto"/>
        <w:rPr>
          <w:color w:val="767171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C6ED2">
        <w:rPr>
          <w:color w:val="767171"/>
          <w:sz w:val="24"/>
          <w:szCs w:val="24"/>
        </w:rPr>
        <w:t>Elektronisk signert</w:t>
      </w:r>
    </w:p>
    <w:p w14:paraId="73D82AA3" w14:textId="77777777" w:rsidR="00EA750E" w:rsidRDefault="00EA750E" w:rsidP="002B0D8C">
      <w:pPr>
        <w:spacing w:after="0" w:line="240" w:lineRule="auto"/>
        <w:rPr>
          <w:color w:val="767171"/>
          <w:sz w:val="24"/>
          <w:szCs w:val="24"/>
        </w:rPr>
      </w:pPr>
    </w:p>
    <w:p w14:paraId="46E8AFF1" w14:textId="77777777" w:rsidR="00EA750E" w:rsidRDefault="00EA750E" w:rsidP="00EA750E">
      <w:pPr>
        <w:spacing w:after="0" w:line="240" w:lineRule="auto"/>
        <w:rPr>
          <w:color w:val="767171"/>
          <w:sz w:val="24"/>
          <w:szCs w:val="24"/>
        </w:rPr>
      </w:pPr>
    </w:p>
    <w:p w14:paraId="67B28CC9" w14:textId="3363389D" w:rsidR="00CA7D45" w:rsidRPr="002C6ED2" w:rsidRDefault="00CA7D45" w:rsidP="00EA750E">
      <w:pPr>
        <w:spacing w:after="0" w:line="240" w:lineRule="auto"/>
        <w:rPr>
          <w:color w:val="767171"/>
          <w:sz w:val="24"/>
          <w:szCs w:val="24"/>
        </w:rPr>
      </w:pPr>
      <w:r w:rsidRPr="00CA7D45">
        <w:rPr>
          <w:color w:val="767171"/>
          <w:sz w:val="24"/>
          <w:szCs w:val="24"/>
        </w:rPr>
        <w:t>Sendes til PP-tjenesten, med kopi til foresatte.</w:t>
      </w:r>
      <w:r w:rsidR="00D826B0">
        <w:rPr>
          <w:color w:val="767171"/>
          <w:sz w:val="24"/>
          <w:szCs w:val="24"/>
        </w:rPr>
        <w:t xml:space="preserve"> PP-tjenesten sender innkalling til møtet. </w:t>
      </w:r>
    </w:p>
    <w:sectPr w:rsidR="00CA7D45" w:rsidRPr="002C6ED2" w:rsidSect="005C0D9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098" w:right="1247" w:bottom="1701" w:left="1247" w:header="73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B27973" w14:textId="77777777" w:rsidR="00B87B81" w:rsidRDefault="00B87B81" w:rsidP="005C0D92">
      <w:pPr>
        <w:spacing w:after="0" w:line="240" w:lineRule="auto"/>
      </w:pPr>
      <w:r>
        <w:separator/>
      </w:r>
    </w:p>
  </w:endnote>
  <w:endnote w:type="continuationSeparator" w:id="0">
    <w:p w14:paraId="43C104F7" w14:textId="77777777" w:rsidR="00B87B81" w:rsidRDefault="00B87B81" w:rsidP="005C0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09B65" w14:textId="77777777" w:rsidR="0010591B" w:rsidRDefault="00BE135E" w:rsidP="0010591B">
    <w:pPr>
      <w:pStyle w:val="Bunntekst"/>
    </w:pPr>
    <w:r>
      <w:pict w14:anchorId="0A2A8A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e 183539" o:spid="_x0000_s1027" type="#_x0000_t75" style="position:absolute;margin-left:383.5pt;margin-top:0;width:242.95pt;height:73.4pt;z-index:251657216;visibility:visible;mso-position-horizontal:right;mso-position-horizontal-relative:page;mso-position-vertical:bottom;mso-position-vertical-relative:page">
          <v:imagedata r:id="rId1" o:title=""/>
          <w10:wrap type="square" anchorx="page" anchory="page"/>
        </v:shape>
      </w:pict>
    </w:r>
  </w:p>
  <w:p w14:paraId="59D660A9" w14:textId="77777777" w:rsidR="0010591B" w:rsidRDefault="0010591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951"/>
      <w:gridCol w:w="2268"/>
      <w:gridCol w:w="5409"/>
    </w:tblGrid>
    <w:tr w:rsidR="009A2389" w14:paraId="4AFC9570" w14:textId="77777777" w:rsidTr="000C2374">
      <w:tc>
        <w:tcPr>
          <w:tcW w:w="1951" w:type="dxa"/>
          <w:shd w:val="clear" w:color="auto" w:fill="auto"/>
        </w:tcPr>
        <w:p w14:paraId="41A29415" w14:textId="77777777" w:rsidR="009A2389" w:rsidRPr="000C2374" w:rsidRDefault="009A2389" w:rsidP="009A2389">
          <w:pPr>
            <w:pStyle w:val="Bunntekst"/>
            <w:rPr>
              <w:b/>
              <w:sz w:val="16"/>
              <w:szCs w:val="16"/>
            </w:rPr>
          </w:pPr>
          <w:r w:rsidRPr="000C2374">
            <w:rPr>
              <w:b/>
              <w:sz w:val="16"/>
              <w:szCs w:val="16"/>
            </w:rPr>
            <w:t>Postadresse:</w:t>
          </w:r>
          <w:r w:rsidRPr="000C2374">
            <w:rPr>
              <w:b/>
              <w:sz w:val="16"/>
              <w:szCs w:val="16"/>
            </w:rPr>
            <w:tab/>
          </w:r>
        </w:p>
        <w:p w14:paraId="1517D3E1" w14:textId="77777777" w:rsidR="009A2389" w:rsidRPr="000C2374" w:rsidRDefault="009A2389" w:rsidP="009A2389">
          <w:pPr>
            <w:pStyle w:val="Bunntekst"/>
            <w:rPr>
              <w:sz w:val="16"/>
              <w:szCs w:val="16"/>
            </w:rPr>
          </w:pPr>
          <w:r w:rsidRPr="000C2374">
            <w:rPr>
              <w:sz w:val="16"/>
              <w:szCs w:val="16"/>
            </w:rPr>
            <w:t>Sandefjord kommune</w:t>
          </w:r>
        </w:p>
        <w:p w14:paraId="4E2827F1" w14:textId="77777777" w:rsidR="009A2389" w:rsidRPr="000C2374" w:rsidRDefault="009A2389" w:rsidP="009A2389">
          <w:pPr>
            <w:pStyle w:val="Bunntekst"/>
            <w:rPr>
              <w:sz w:val="16"/>
              <w:szCs w:val="16"/>
            </w:rPr>
          </w:pPr>
          <w:r w:rsidRPr="000C2374">
            <w:rPr>
              <w:sz w:val="16"/>
              <w:szCs w:val="16"/>
            </w:rPr>
            <w:t>PP-tjenesten</w:t>
          </w:r>
        </w:p>
        <w:p w14:paraId="75913425" w14:textId="77777777" w:rsidR="009A2389" w:rsidRPr="000C2374" w:rsidRDefault="009A2389" w:rsidP="009A2389">
          <w:pPr>
            <w:pStyle w:val="Bunntekst"/>
            <w:rPr>
              <w:sz w:val="16"/>
              <w:szCs w:val="16"/>
            </w:rPr>
          </w:pPr>
          <w:r w:rsidRPr="000C2374">
            <w:rPr>
              <w:sz w:val="16"/>
              <w:szCs w:val="16"/>
            </w:rPr>
            <w:t>Postboks 2025</w:t>
          </w:r>
        </w:p>
        <w:p w14:paraId="5E8A6959" w14:textId="77777777" w:rsidR="009A2389" w:rsidRPr="000C2374" w:rsidRDefault="009A2389" w:rsidP="009A2389">
          <w:pPr>
            <w:pStyle w:val="Bunntekst"/>
            <w:rPr>
              <w:sz w:val="16"/>
              <w:szCs w:val="16"/>
            </w:rPr>
          </w:pPr>
          <w:r w:rsidRPr="000C2374">
            <w:rPr>
              <w:sz w:val="16"/>
              <w:szCs w:val="16"/>
            </w:rPr>
            <w:t>3202 Sandefjord</w:t>
          </w:r>
        </w:p>
        <w:p w14:paraId="7EF8698C" w14:textId="77777777" w:rsidR="009A2389" w:rsidRDefault="009A2389" w:rsidP="009A2389">
          <w:pPr>
            <w:pStyle w:val="Bunntekst"/>
          </w:pPr>
        </w:p>
      </w:tc>
      <w:tc>
        <w:tcPr>
          <w:tcW w:w="2268" w:type="dxa"/>
          <w:shd w:val="clear" w:color="auto" w:fill="auto"/>
        </w:tcPr>
        <w:p w14:paraId="1AF6277B" w14:textId="77777777" w:rsidR="009A2389" w:rsidRPr="000C2374" w:rsidRDefault="009A2389" w:rsidP="009A2389">
          <w:pPr>
            <w:pStyle w:val="Bunntekst"/>
            <w:rPr>
              <w:sz w:val="16"/>
              <w:szCs w:val="16"/>
            </w:rPr>
          </w:pPr>
          <w:r w:rsidRPr="000C2374">
            <w:rPr>
              <w:b/>
              <w:sz w:val="16"/>
              <w:szCs w:val="16"/>
            </w:rPr>
            <w:t>Besøksadresse</w:t>
          </w:r>
          <w:r w:rsidR="00A7033D" w:rsidRPr="000C2374">
            <w:rPr>
              <w:b/>
              <w:sz w:val="16"/>
              <w:szCs w:val="16"/>
            </w:rPr>
            <w:t>:</w:t>
          </w:r>
          <w:r w:rsidRPr="000C2374">
            <w:rPr>
              <w:sz w:val="16"/>
              <w:szCs w:val="16"/>
            </w:rPr>
            <w:t xml:space="preserve"> </w:t>
          </w:r>
          <w:r w:rsidR="00F067CF">
            <w:rPr>
              <w:sz w:val="16"/>
              <w:szCs w:val="16"/>
            </w:rPr>
            <w:br/>
            <w:t>Nedre Movei 16,</w:t>
          </w:r>
        </w:p>
        <w:p w14:paraId="70556AD4" w14:textId="77777777" w:rsidR="009A2389" w:rsidRPr="000C2374" w:rsidRDefault="00F067CF">
          <w:pPr>
            <w:pStyle w:val="Bunntekst"/>
            <w:rPr>
              <w:sz w:val="16"/>
              <w:szCs w:val="16"/>
            </w:rPr>
          </w:pPr>
          <w:r>
            <w:rPr>
              <w:sz w:val="16"/>
              <w:szCs w:val="16"/>
            </w:rPr>
            <w:t>Sandefjord</w:t>
          </w:r>
        </w:p>
      </w:tc>
      <w:tc>
        <w:tcPr>
          <w:tcW w:w="5409" w:type="dxa"/>
          <w:shd w:val="clear" w:color="auto" w:fill="auto"/>
        </w:tcPr>
        <w:p w14:paraId="17F03C5B" w14:textId="77777777" w:rsidR="009A2389" w:rsidRPr="000C2374" w:rsidRDefault="009A2389">
          <w:pPr>
            <w:pStyle w:val="Bunntekst"/>
            <w:rPr>
              <w:sz w:val="16"/>
              <w:szCs w:val="16"/>
            </w:rPr>
          </w:pPr>
          <w:r w:rsidRPr="000C2374">
            <w:rPr>
              <w:b/>
              <w:sz w:val="16"/>
              <w:szCs w:val="16"/>
            </w:rPr>
            <w:t>Telefon:</w:t>
          </w:r>
          <w:r w:rsidRPr="000C2374">
            <w:rPr>
              <w:sz w:val="16"/>
              <w:szCs w:val="16"/>
            </w:rPr>
            <w:t xml:space="preserve"> 33 41 66 40 </w:t>
          </w:r>
        </w:p>
        <w:p w14:paraId="764833EA" w14:textId="77777777" w:rsidR="009A2389" w:rsidRPr="000C2374" w:rsidRDefault="009A2389">
          <w:pPr>
            <w:pStyle w:val="Bunntekst"/>
            <w:rPr>
              <w:sz w:val="16"/>
              <w:szCs w:val="16"/>
            </w:rPr>
          </w:pPr>
          <w:r w:rsidRPr="000C2374">
            <w:rPr>
              <w:b/>
              <w:sz w:val="16"/>
              <w:szCs w:val="16"/>
            </w:rPr>
            <w:t>Epost:</w:t>
          </w:r>
          <w:r w:rsidRPr="000C2374">
            <w:rPr>
              <w:sz w:val="16"/>
              <w:szCs w:val="16"/>
            </w:rPr>
            <w:t xml:space="preserve"> ppt@sandefjord.kommune.no</w:t>
          </w:r>
        </w:p>
      </w:tc>
    </w:tr>
  </w:tbl>
  <w:p w14:paraId="56FDC639" w14:textId="77777777" w:rsidR="009A2389" w:rsidRDefault="009A238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BE160C" w14:textId="77777777" w:rsidR="00B87B81" w:rsidRDefault="00B87B81" w:rsidP="005C0D92">
      <w:pPr>
        <w:spacing w:after="0" w:line="240" w:lineRule="auto"/>
      </w:pPr>
      <w:r>
        <w:separator/>
      </w:r>
    </w:p>
  </w:footnote>
  <w:footnote w:type="continuationSeparator" w:id="0">
    <w:p w14:paraId="7C07E096" w14:textId="77777777" w:rsidR="00B87B81" w:rsidRDefault="00B87B81" w:rsidP="005C0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4663D" w14:textId="2E88E5B8" w:rsidR="005C0D92" w:rsidRPr="002B0D8C" w:rsidRDefault="00BE135E" w:rsidP="00F0333C">
    <w:pPr>
      <w:pStyle w:val="Topptekst"/>
      <w:ind w:left="-227" w:right="-227"/>
      <w:jc w:val="right"/>
      <w:rPr>
        <w:caps/>
        <w:color w:val="00629B"/>
        <w:w w:val="80"/>
        <w:sz w:val="24"/>
      </w:rPr>
    </w:pPr>
    <w:r>
      <w:pict w14:anchorId="3CE3CC89">
        <v:shape id="Shape 183520" o:spid="_x0000_s1028" style="position:absolute;left:0;text-align:left;margin-left:0;margin-top:14.2pt;width:566.95pt;height:45.35pt;z-index:-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coordsize="7559993,6120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" adj="0,,0" path="m,l7559993,r,612013l,612013,,e" fillcolor="#00629b" stroked="f" strokeweight="0">
          <v:fill opacity="26214f"/>
          <v:stroke miterlimit="1" joinstyle="miter"/>
          <v:formulas/>
          <v:path arrowok="t" o:connecttype="segments" textboxrect="0,0,7559993,612013"/>
          <w10:wrap anchorx="page" anchory="page"/>
        </v:shape>
      </w:pict>
    </w:r>
    <w:r w:rsidR="005C0D92" w:rsidRPr="002B0D8C">
      <w:rPr>
        <w:caps/>
        <w:color w:val="00629B"/>
        <w:w w:val="80"/>
        <w:sz w:val="24"/>
      </w:rPr>
      <w:fldChar w:fldCharType="begin"/>
    </w:r>
    <w:r w:rsidR="005C0D92" w:rsidRPr="002B0D8C">
      <w:rPr>
        <w:caps/>
        <w:color w:val="00629B"/>
        <w:w w:val="80"/>
        <w:sz w:val="24"/>
      </w:rPr>
      <w:instrText xml:space="preserve"> STYLEREF  Tittel  \* MERGEFORMAT </w:instrText>
    </w:r>
    <w:r w:rsidR="00DF16EB">
      <w:rPr>
        <w:caps/>
        <w:color w:val="00629B"/>
        <w:w w:val="80"/>
        <w:sz w:val="24"/>
      </w:rPr>
      <w:fldChar w:fldCharType="separate"/>
    </w:r>
    <w:r>
      <w:rPr>
        <w:caps/>
        <w:noProof/>
        <w:color w:val="00629B"/>
        <w:w w:val="80"/>
        <w:sz w:val="24"/>
      </w:rPr>
      <w:t>Bestilling av DRØFTINGSMØTE</w:t>
    </w:r>
    <w:r w:rsidR="005C0D92" w:rsidRPr="002B0D8C">
      <w:rPr>
        <w:caps/>
        <w:color w:val="00629B"/>
        <w:w w:val="80"/>
        <w:sz w:val="24"/>
      </w:rPr>
      <w:fldChar w:fldCharType="end"/>
    </w:r>
    <w:r w:rsidR="005C0D92" w:rsidRPr="002B0D8C">
      <w:rPr>
        <w:caps/>
        <w:color w:val="00629B"/>
        <w:w w:val="80"/>
        <w:sz w:val="24"/>
      </w:rPr>
      <w:t xml:space="preserve"> | sandefjord ko</w:t>
    </w:r>
    <w:r w:rsidR="0044793D" w:rsidRPr="002B0D8C">
      <w:rPr>
        <w:caps/>
        <w:color w:val="00629B"/>
        <w:w w:val="80"/>
        <w:sz w:val="24"/>
      </w:rPr>
      <w:t>mm</w:t>
    </w:r>
    <w:r w:rsidR="00D74388">
      <w:rPr>
        <w:caps/>
        <w:color w:val="00629B"/>
        <w:w w:val="80"/>
        <w:sz w:val="24"/>
      </w:rPr>
      <w:t>une |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1E7D3" w14:textId="77777777" w:rsidR="002B0D8C" w:rsidRDefault="002B0D8C">
    <w:pPr>
      <w:pStyle w:val="Topptekst"/>
    </w:pPr>
  </w:p>
  <w:p w14:paraId="45874E70" w14:textId="77777777" w:rsidR="002B0D8C" w:rsidRDefault="002B0D8C">
    <w:pPr>
      <w:pStyle w:val="Topptekst"/>
    </w:pPr>
  </w:p>
  <w:p w14:paraId="72D8EEC8" w14:textId="77777777" w:rsidR="002B0D8C" w:rsidRDefault="002B0D8C">
    <w:pPr>
      <w:pStyle w:val="Topptekst"/>
    </w:pPr>
    <w:r>
      <w:t>PP-TJENESTEN</w:t>
    </w:r>
    <w:r w:rsidR="00BE135E">
      <w:pict w14:anchorId="1D049C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e 4" o:spid="_x0000_s1026" type="#_x0000_t75" style="position:absolute;margin-left:37.4pt;margin-top:37.4pt;width:106pt;height:34.6pt;z-index:-251657216;visibility:visible;mso-position-horizontal-relative:page;mso-position-vertical-relative:page;mso-width-relative:margin;mso-height-relative:margin">
          <v:imagedata r:id="rId1" o:title=""/>
          <w10:wrap anchorx="page" anchory="page"/>
        </v:shape>
      </w:pict>
    </w:r>
    <w:r w:rsidR="00BE135E">
      <w:pict w14:anchorId="54F94E49">
        <v:shape id="Bilde 3" o:spid="_x0000_s1025" type="#_x0000_t75" style="position:absolute;margin-left:0;margin-top:0;width:595.3pt;height:841.9pt;z-index:-251658240;visibility:visible;mso-position-horizontal:left;mso-position-horizontal-relative:page;mso-position-vertical:top;mso-position-vertical-relative:page;mso-width-relative:margin;mso-height-relative:margin">
          <v:imagedata r:id="rId2" o:title="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892A86"/>
    <w:multiLevelType w:val="hybridMultilevel"/>
    <w:tmpl w:val="0A58396E"/>
    <w:lvl w:ilvl="0" w:tplc="BE16004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D4BBF"/>
    <w:multiLevelType w:val="hybridMultilevel"/>
    <w:tmpl w:val="2654B5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16B85"/>
    <w:multiLevelType w:val="hybridMultilevel"/>
    <w:tmpl w:val="353A6048"/>
    <w:lvl w:ilvl="0" w:tplc="BE16004A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5F120C"/>
    <w:multiLevelType w:val="hybridMultilevel"/>
    <w:tmpl w:val="185CEAC6"/>
    <w:lvl w:ilvl="0" w:tplc="44665CA2">
      <w:start w:val="1"/>
      <w:numFmt w:val="bullet"/>
      <w:lvlText w:val=""/>
      <w:lvlJc w:val="left"/>
      <w:pPr>
        <w:ind w:left="858" w:hanging="360"/>
      </w:pPr>
      <w:rPr>
        <w:rFonts w:ascii="Wingdings" w:hAnsi="Wingdings" w:hint="default"/>
        <w:sz w:val="28"/>
        <w:szCs w:val="28"/>
      </w:rPr>
    </w:lvl>
    <w:lvl w:ilvl="1" w:tplc="0414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4" w15:restartNumberingAfterBreak="0">
    <w:nsid w:val="55CC4294"/>
    <w:multiLevelType w:val="hybridMultilevel"/>
    <w:tmpl w:val="B1ACC5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D57BA"/>
    <w:multiLevelType w:val="hybridMultilevel"/>
    <w:tmpl w:val="96DC0742"/>
    <w:lvl w:ilvl="0" w:tplc="BE16004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8580F"/>
    <w:multiLevelType w:val="multilevel"/>
    <w:tmpl w:val="87A0A9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BC11216"/>
    <w:multiLevelType w:val="hybridMultilevel"/>
    <w:tmpl w:val="0EC27C9E"/>
    <w:lvl w:ilvl="0" w:tplc="BE16004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9356CE"/>
    <w:multiLevelType w:val="hybridMultilevel"/>
    <w:tmpl w:val="DA1298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6821606">
    <w:abstractNumId w:val="6"/>
  </w:num>
  <w:num w:numId="2" w16cid:durableId="730422345">
    <w:abstractNumId w:val="6"/>
  </w:num>
  <w:num w:numId="3" w16cid:durableId="379403893">
    <w:abstractNumId w:val="6"/>
  </w:num>
  <w:num w:numId="4" w16cid:durableId="348604959">
    <w:abstractNumId w:val="6"/>
  </w:num>
  <w:num w:numId="5" w16cid:durableId="1488089324">
    <w:abstractNumId w:val="6"/>
  </w:num>
  <w:num w:numId="6" w16cid:durableId="2043479063">
    <w:abstractNumId w:val="0"/>
  </w:num>
  <w:num w:numId="7" w16cid:durableId="374282927">
    <w:abstractNumId w:val="4"/>
  </w:num>
  <w:num w:numId="8" w16cid:durableId="1021247729">
    <w:abstractNumId w:val="1"/>
  </w:num>
  <w:num w:numId="9" w16cid:durableId="1947157262">
    <w:abstractNumId w:val="3"/>
  </w:num>
  <w:num w:numId="10" w16cid:durableId="1892233251">
    <w:abstractNumId w:val="5"/>
  </w:num>
  <w:num w:numId="11" w16cid:durableId="363989816">
    <w:abstractNumId w:val="8"/>
  </w:num>
  <w:num w:numId="12" w16cid:durableId="1926915120">
    <w:abstractNumId w:val="2"/>
  </w:num>
  <w:num w:numId="13" w16cid:durableId="8373537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ttachedTemplate r:id="rId1"/>
  <w:doNotTrackMoves/>
  <w:defaultTabStop w:val="708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B0D8C"/>
    <w:rsid w:val="00000430"/>
    <w:rsid w:val="000155CE"/>
    <w:rsid w:val="00015B4A"/>
    <w:rsid w:val="0002757B"/>
    <w:rsid w:val="00030C71"/>
    <w:rsid w:val="0003306E"/>
    <w:rsid w:val="00056F2D"/>
    <w:rsid w:val="00072FC2"/>
    <w:rsid w:val="00074F4D"/>
    <w:rsid w:val="00077588"/>
    <w:rsid w:val="00080B4C"/>
    <w:rsid w:val="000854F9"/>
    <w:rsid w:val="000A2520"/>
    <w:rsid w:val="000B2DBE"/>
    <w:rsid w:val="000C2374"/>
    <w:rsid w:val="000E183D"/>
    <w:rsid w:val="0010538B"/>
    <w:rsid w:val="0010591B"/>
    <w:rsid w:val="0011768D"/>
    <w:rsid w:val="00121903"/>
    <w:rsid w:val="001530EA"/>
    <w:rsid w:val="0017789D"/>
    <w:rsid w:val="001A0CBA"/>
    <w:rsid w:val="001A0FB4"/>
    <w:rsid w:val="001B3BDF"/>
    <w:rsid w:val="001C2492"/>
    <w:rsid w:val="001D2F17"/>
    <w:rsid w:val="001D3417"/>
    <w:rsid w:val="001E701D"/>
    <w:rsid w:val="00204E5F"/>
    <w:rsid w:val="00213C99"/>
    <w:rsid w:val="00222EAE"/>
    <w:rsid w:val="00226913"/>
    <w:rsid w:val="00231E74"/>
    <w:rsid w:val="002356C8"/>
    <w:rsid w:val="00246D76"/>
    <w:rsid w:val="0026784C"/>
    <w:rsid w:val="00274BEE"/>
    <w:rsid w:val="00276EEE"/>
    <w:rsid w:val="002859EB"/>
    <w:rsid w:val="002A3EEC"/>
    <w:rsid w:val="002A43C8"/>
    <w:rsid w:val="002A50F8"/>
    <w:rsid w:val="002B0D8C"/>
    <w:rsid w:val="002B1F12"/>
    <w:rsid w:val="002B37D6"/>
    <w:rsid w:val="002C0B37"/>
    <w:rsid w:val="002C6ED2"/>
    <w:rsid w:val="002E1A45"/>
    <w:rsid w:val="002E5286"/>
    <w:rsid w:val="002E623D"/>
    <w:rsid w:val="002F01A1"/>
    <w:rsid w:val="002F0690"/>
    <w:rsid w:val="0030670B"/>
    <w:rsid w:val="00347C7B"/>
    <w:rsid w:val="00354A1F"/>
    <w:rsid w:val="00362370"/>
    <w:rsid w:val="00367DD2"/>
    <w:rsid w:val="003804FD"/>
    <w:rsid w:val="003815F6"/>
    <w:rsid w:val="0038429D"/>
    <w:rsid w:val="003C0DE5"/>
    <w:rsid w:val="003E692A"/>
    <w:rsid w:val="00401B56"/>
    <w:rsid w:val="00412913"/>
    <w:rsid w:val="00442380"/>
    <w:rsid w:val="0044793D"/>
    <w:rsid w:val="004A28DD"/>
    <w:rsid w:val="004B053C"/>
    <w:rsid w:val="004B679B"/>
    <w:rsid w:val="004E1733"/>
    <w:rsid w:val="00517782"/>
    <w:rsid w:val="00527C19"/>
    <w:rsid w:val="00550BE9"/>
    <w:rsid w:val="005542C8"/>
    <w:rsid w:val="005607DF"/>
    <w:rsid w:val="00566C5F"/>
    <w:rsid w:val="0059251F"/>
    <w:rsid w:val="0059332D"/>
    <w:rsid w:val="005A41DF"/>
    <w:rsid w:val="005C0D92"/>
    <w:rsid w:val="005C4892"/>
    <w:rsid w:val="005C5988"/>
    <w:rsid w:val="005D06EE"/>
    <w:rsid w:val="005E65A8"/>
    <w:rsid w:val="0060017E"/>
    <w:rsid w:val="0060406E"/>
    <w:rsid w:val="00605C97"/>
    <w:rsid w:val="00612009"/>
    <w:rsid w:val="00614FEA"/>
    <w:rsid w:val="00615163"/>
    <w:rsid w:val="00623B01"/>
    <w:rsid w:val="0063315F"/>
    <w:rsid w:val="006335A2"/>
    <w:rsid w:val="0063632C"/>
    <w:rsid w:val="00653F16"/>
    <w:rsid w:val="0065442B"/>
    <w:rsid w:val="00654E7D"/>
    <w:rsid w:val="0066011C"/>
    <w:rsid w:val="006630FD"/>
    <w:rsid w:val="00667372"/>
    <w:rsid w:val="00671991"/>
    <w:rsid w:val="006833A8"/>
    <w:rsid w:val="00694923"/>
    <w:rsid w:val="006B208B"/>
    <w:rsid w:val="006C2802"/>
    <w:rsid w:val="006C3679"/>
    <w:rsid w:val="006D1A0F"/>
    <w:rsid w:val="006F3CA4"/>
    <w:rsid w:val="006F5786"/>
    <w:rsid w:val="006F69D7"/>
    <w:rsid w:val="00730A91"/>
    <w:rsid w:val="00742AEB"/>
    <w:rsid w:val="00754202"/>
    <w:rsid w:val="00764705"/>
    <w:rsid w:val="0077716E"/>
    <w:rsid w:val="00783B6F"/>
    <w:rsid w:val="0079155E"/>
    <w:rsid w:val="00794DF2"/>
    <w:rsid w:val="0079515A"/>
    <w:rsid w:val="007A2D7A"/>
    <w:rsid w:val="007B395E"/>
    <w:rsid w:val="007B4447"/>
    <w:rsid w:val="007D30A4"/>
    <w:rsid w:val="007F4895"/>
    <w:rsid w:val="00826BDE"/>
    <w:rsid w:val="00847CBB"/>
    <w:rsid w:val="0086526D"/>
    <w:rsid w:val="008734C6"/>
    <w:rsid w:val="008844F5"/>
    <w:rsid w:val="008A388E"/>
    <w:rsid w:val="008A442A"/>
    <w:rsid w:val="008C79E8"/>
    <w:rsid w:val="008D7602"/>
    <w:rsid w:val="008E6BA6"/>
    <w:rsid w:val="008F20DD"/>
    <w:rsid w:val="008F39F8"/>
    <w:rsid w:val="00912458"/>
    <w:rsid w:val="009159E7"/>
    <w:rsid w:val="00937289"/>
    <w:rsid w:val="009461ED"/>
    <w:rsid w:val="009527B5"/>
    <w:rsid w:val="00956387"/>
    <w:rsid w:val="00957E7C"/>
    <w:rsid w:val="009615F9"/>
    <w:rsid w:val="0096410C"/>
    <w:rsid w:val="009707CB"/>
    <w:rsid w:val="00993085"/>
    <w:rsid w:val="009962C5"/>
    <w:rsid w:val="00996EE3"/>
    <w:rsid w:val="009A2389"/>
    <w:rsid w:val="009A744E"/>
    <w:rsid w:val="009B1F3E"/>
    <w:rsid w:val="009C78D3"/>
    <w:rsid w:val="009D1A0B"/>
    <w:rsid w:val="009E5A1E"/>
    <w:rsid w:val="00A07C6E"/>
    <w:rsid w:val="00A1078B"/>
    <w:rsid w:val="00A1534A"/>
    <w:rsid w:val="00A25062"/>
    <w:rsid w:val="00A338AA"/>
    <w:rsid w:val="00A5697E"/>
    <w:rsid w:val="00A6076E"/>
    <w:rsid w:val="00A62FDF"/>
    <w:rsid w:val="00A7018B"/>
    <w:rsid w:val="00A7033D"/>
    <w:rsid w:val="00A9093B"/>
    <w:rsid w:val="00A9338C"/>
    <w:rsid w:val="00AB10E2"/>
    <w:rsid w:val="00AB2EA2"/>
    <w:rsid w:val="00AD6940"/>
    <w:rsid w:val="00AE4AAF"/>
    <w:rsid w:val="00AF0F9A"/>
    <w:rsid w:val="00B13315"/>
    <w:rsid w:val="00B375A7"/>
    <w:rsid w:val="00B46CD0"/>
    <w:rsid w:val="00B5432F"/>
    <w:rsid w:val="00B5505B"/>
    <w:rsid w:val="00B55D17"/>
    <w:rsid w:val="00B57D4C"/>
    <w:rsid w:val="00B85F3D"/>
    <w:rsid w:val="00B87B81"/>
    <w:rsid w:val="00B9589D"/>
    <w:rsid w:val="00BA0CF8"/>
    <w:rsid w:val="00BD1A1F"/>
    <w:rsid w:val="00BE135E"/>
    <w:rsid w:val="00C0237D"/>
    <w:rsid w:val="00C03878"/>
    <w:rsid w:val="00C25C3D"/>
    <w:rsid w:val="00C469B1"/>
    <w:rsid w:val="00C50245"/>
    <w:rsid w:val="00C61B2E"/>
    <w:rsid w:val="00C842F6"/>
    <w:rsid w:val="00C94BD3"/>
    <w:rsid w:val="00CA7D45"/>
    <w:rsid w:val="00CD225B"/>
    <w:rsid w:val="00CE6520"/>
    <w:rsid w:val="00D31A95"/>
    <w:rsid w:val="00D71916"/>
    <w:rsid w:val="00D74388"/>
    <w:rsid w:val="00D81DF1"/>
    <w:rsid w:val="00D826B0"/>
    <w:rsid w:val="00D9123D"/>
    <w:rsid w:val="00DA14BB"/>
    <w:rsid w:val="00DA7E02"/>
    <w:rsid w:val="00DB31F5"/>
    <w:rsid w:val="00DC23BC"/>
    <w:rsid w:val="00DC5956"/>
    <w:rsid w:val="00DD0522"/>
    <w:rsid w:val="00DD30A3"/>
    <w:rsid w:val="00DF16EB"/>
    <w:rsid w:val="00DF7489"/>
    <w:rsid w:val="00E13968"/>
    <w:rsid w:val="00E242C5"/>
    <w:rsid w:val="00E31210"/>
    <w:rsid w:val="00E57D0B"/>
    <w:rsid w:val="00E61703"/>
    <w:rsid w:val="00E63519"/>
    <w:rsid w:val="00E701FE"/>
    <w:rsid w:val="00E903FA"/>
    <w:rsid w:val="00EA750E"/>
    <w:rsid w:val="00EB742C"/>
    <w:rsid w:val="00EC4E50"/>
    <w:rsid w:val="00EE4F61"/>
    <w:rsid w:val="00EF6B01"/>
    <w:rsid w:val="00F0333C"/>
    <w:rsid w:val="00F067CF"/>
    <w:rsid w:val="00F13D36"/>
    <w:rsid w:val="00F23271"/>
    <w:rsid w:val="00F25A21"/>
    <w:rsid w:val="00F33DCE"/>
    <w:rsid w:val="00F409D9"/>
    <w:rsid w:val="00F737E8"/>
    <w:rsid w:val="00F85F79"/>
    <w:rsid w:val="00FB0815"/>
    <w:rsid w:val="00FC338A"/>
    <w:rsid w:val="00FC78C1"/>
    <w:rsid w:val="00FD2CC6"/>
    <w:rsid w:val="00FE7695"/>
    <w:rsid w:val="00FF206E"/>
    <w:rsid w:val="00FF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74A0767B"/>
  <w15:chartTrackingRefBased/>
  <w15:docId w15:val="{A719C8D5-CA71-4920-AA02-B3249FA3D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01D"/>
    <w:pPr>
      <w:spacing w:after="220" w:line="264" w:lineRule="auto"/>
    </w:pPr>
    <w:rPr>
      <w:rFonts w:ascii="Arial" w:hAnsi="Arial" w:cs="Arial"/>
      <w:color w:val="171717"/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2"/>
    <w:qFormat/>
    <w:rsid w:val="00AB2EA2"/>
    <w:pPr>
      <w:keepNext/>
      <w:keepLines/>
      <w:spacing w:before="600" w:after="40"/>
      <w:outlineLvl w:val="0"/>
    </w:pPr>
    <w:rPr>
      <w:b/>
      <w:caps/>
      <w:color w:val="00629B"/>
      <w:w w:val="80"/>
      <w:sz w:val="36"/>
      <w:lang w:eastAsia="nb-NO"/>
    </w:rPr>
  </w:style>
  <w:style w:type="paragraph" w:styleId="Overskrift2">
    <w:name w:val="heading 2"/>
    <w:basedOn w:val="Normal"/>
    <w:next w:val="Normal"/>
    <w:link w:val="Overskrift2Tegn"/>
    <w:uiPriority w:val="2"/>
    <w:qFormat/>
    <w:rsid w:val="00AB2EA2"/>
    <w:pPr>
      <w:keepNext/>
      <w:keepLines/>
      <w:spacing w:before="360" w:after="40"/>
      <w:outlineLvl w:val="1"/>
    </w:pPr>
    <w:rPr>
      <w:rFonts w:cs="Calibri"/>
      <w:b/>
      <w:caps/>
      <w:color w:val="181717"/>
      <w:w w:val="80"/>
      <w:sz w:val="28"/>
      <w:lang w:eastAsia="nb-NO"/>
    </w:rPr>
  </w:style>
  <w:style w:type="paragraph" w:styleId="Overskrift3">
    <w:name w:val="heading 3"/>
    <w:basedOn w:val="Normal"/>
    <w:next w:val="Normal"/>
    <w:link w:val="Overskrift3Tegn"/>
    <w:uiPriority w:val="2"/>
    <w:qFormat/>
    <w:rsid w:val="00AB2EA2"/>
    <w:pPr>
      <w:keepNext/>
      <w:keepLines/>
      <w:spacing w:before="200" w:after="0"/>
      <w:outlineLvl w:val="2"/>
    </w:pPr>
    <w:rPr>
      <w:rFonts w:eastAsia="Times New Roman"/>
      <w:b/>
      <w:color w:val="767171"/>
      <w:szCs w:val="24"/>
      <w:lang w:eastAsia="nb-NO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2EA2"/>
    <w:pPr>
      <w:keepNext/>
      <w:keepLines/>
      <w:numPr>
        <w:ilvl w:val="4"/>
        <w:numId w:val="5"/>
      </w:numPr>
      <w:spacing w:before="40" w:after="0"/>
      <w:outlineLvl w:val="4"/>
    </w:pPr>
    <w:rPr>
      <w:rFonts w:ascii="Calibri Light" w:eastAsia="Times New Roman" w:hAnsi="Calibri Light" w:cs="Times New Roman"/>
      <w:color w:val="00497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2EA2"/>
    <w:pPr>
      <w:keepNext/>
      <w:keepLines/>
      <w:numPr>
        <w:ilvl w:val="5"/>
        <w:numId w:val="5"/>
      </w:numPr>
      <w:spacing w:before="40" w:after="0"/>
      <w:outlineLvl w:val="5"/>
    </w:pPr>
    <w:rPr>
      <w:rFonts w:ascii="Calibri Light" w:eastAsia="Times New Roman" w:hAnsi="Calibri Light" w:cs="Times New Roman"/>
      <w:color w:val="00304D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2EA2"/>
    <w:pPr>
      <w:keepNext/>
      <w:keepLines/>
      <w:numPr>
        <w:ilvl w:val="6"/>
        <w:numId w:val="5"/>
      </w:numPr>
      <w:spacing w:before="40" w:after="0"/>
      <w:outlineLvl w:val="6"/>
    </w:pPr>
    <w:rPr>
      <w:rFonts w:ascii="Calibri Light" w:eastAsia="Times New Roman" w:hAnsi="Calibri Light" w:cs="Times New Roman"/>
      <w:i/>
      <w:iCs/>
      <w:color w:val="00304D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2EA2"/>
    <w:pPr>
      <w:keepNext/>
      <w:keepLines/>
      <w:numPr>
        <w:ilvl w:val="7"/>
        <w:numId w:val="5"/>
      </w:numPr>
      <w:spacing w:before="40" w:after="0"/>
      <w:outlineLvl w:val="7"/>
    </w:pPr>
    <w:rPr>
      <w:rFonts w:ascii="Calibri Light" w:eastAsia="Times New Roman" w:hAnsi="Calibri Light" w:cs="Times New Roman"/>
      <w:color w:val="0083D1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2EA2"/>
    <w:pPr>
      <w:keepNext/>
      <w:keepLines/>
      <w:numPr>
        <w:ilvl w:val="8"/>
        <w:numId w:val="1"/>
      </w:numPr>
      <w:spacing w:before="40" w:after="0"/>
      <w:outlineLvl w:val="8"/>
    </w:pPr>
    <w:rPr>
      <w:rFonts w:ascii="Calibri Light" w:eastAsia="Times New Roman" w:hAnsi="Calibri Light" w:cs="Times New Roman"/>
      <w:i/>
      <w:iCs/>
      <w:color w:val="0083D1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C0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C0D92"/>
  </w:style>
  <w:style w:type="paragraph" w:styleId="Bunntekst">
    <w:name w:val="footer"/>
    <w:basedOn w:val="Normal"/>
    <w:link w:val="BunntekstTegn"/>
    <w:uiPriority w:val="99"/>
    <w:unhideWhenUsed/>
    <w:rsid w:val="005C0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C0D92"/>
  </w:style>
  <w:style w:type="paragraph" w:styleId="Tittel">
    <w:name w:val="Title"/>
    <w:basedOn w:val="Normal"/>
    <w:next w:val="Normal"/>
    <w:link w:val="TittelTegn"/>
    <w:qFormat/>
    <w:rsid w:val="00AB2EA2"/>
    <w:pPr>
      <w:spacing w:before="2040" w:after="0" w:line="240" w:lineRule="auto"/>
      <w:contextualSpacing/>
    </w:pPr>
    <w:rPr>
      <w:rFonts w:eastAsia="Times New Roman" w:cs="Times New Roman"/>
      <w:b/>
      <w:bCs/>
      <w:caps/>
      <w:color w:val="00629B"/>
      <w:w w:val="80"/>
      <w:sz w:val="56"/>
      <w:szCs w:val="60"/>
    </w:rPr>
  </w:style>
  <w:style w:type="character" w:customStyle="1" w:styleId="TittelTegn">
    <w:name w:val="Tittel Tegn"/>
    <w:link w:val="Tittel"/>
    <w:rsid w:val="00AB2EA2"/>
    <w:rPr>
      <w:rFonts w:ascii="Arial" w:eastAsia="Times New Roman" w:hAnsi="Arial" w:cs="Times New Roman"/>
      <w:b/>
      <w:bCs/>
      <w:caps/>
      <w:noProof/>
      <w:color w:val="00629B"/>
      <w:w w:val="80"/>
      <w:sz w:val="56"/>
      <w:szCs w:val="60"/>
    </w:rPr>
  </w:style>
  <w:style w:type="paragraph" w:styleId="Undertittel">
    <w:name w:val="Subtitle"/>
    <w:basedOn w:val="Normal"/>
    <w:next w:val="Normal"/>
    <w:link w:val="UndertittelTegn"/>
    <w:uiPriority w:val="3"/>
    <w:qFormat/>
    <w:rsid w:val="00AB2EA2"/>
    <w:pPr>
      <w:numPr>
        <w:ilvl w:val="1"/>
      </w:numPr>
    </w:pPr>
    <w:rPr>
      <w:rFonts w:eastAsia="Times New Roman" w:cs="Times New Roman"/>
      <w:bCs/>
      <w:caps/>
      <w:color w:val="00629B"/>
      <w:w w:val="80"/>
      <w:sz w:val="32"/>
      <w:szCs w:val="26"/>
    </w:rPr>
  </w:style>
  <w:style w:type="character" w:customStyle="1" w:styleId="UndertittelTegn">
    <w:name w:val="Undertittel Tegn"/>
    <w:link w:val="Undertittel"/>
    <w:uiPriority w:val="3"/>
    <w:rsid w:val="00AB2EA2"/>
    <w:rPr>
      <w:rFonts w:ascii="Arial" w:eastAsia="Times New Roman" w:hAnsi="Arial" w:cs="Times New Roman"/>
      <w:bCs/>
      <w:caps/>
      <w:noProof/>
      <w:color w:val="00629B"/>
      <w:w w:val="80"/>
      <w:sz w:val="32"/>
      <w:szCs w:val="26"/>
    </w:rPr>
  </w:style>
  <w:style w:type="paragraph" w:customStyle="1" w:styleId="LitenNormal">
    <w:name w:val="Liten Normal"/>
    <w:basedOn w:val="Normal"/>
    <w:link w:val="LitenNormalTegn"/>
    <w:uiPriority w:val="1"/>
    <w:qFormat/>
    <w:rsid w:val="00AB2EA2"/>
    <w:pPr>
      <w:spacing w:after="245"/>
    </w:pPr>
    <w:rPr>
      <w:sz w:val="18"/>
    </w:rPr>
  </w:style>
  <w:style w:type="character" w:customStyle="1" w:styleId="LitenNormalTegn">
    <w:name w:val="Liten Normal Tegn"/>
    <w:link w:val="LitenNormal"/>
    <w:uiPriority w:val="1"/>
    <w:rsid w:val="00AB2EA2"/>
    <w:rPr>
      <w:rFonts w:ascii="Arial" w:hAnsi="Arial" w:cs="Arial"/>
      <w:sz w:val="18"/>
    </w:rPr>
  </w:style>
  <w:style w:type="paragraph" w:customStyle="1" w:styleId="Dokumentdel">
    <w:name w:val="Dokumentdel"/>
    <w:basedOn w:val="Normal"/>
    <w:link w:val="DokumentdelTegn"/>
    <w:uiPriority w:val="4"/>
    <w:qFormat/>
    <w:rsid w:val="00AB2EA2"/>
    <w:pPr>
      <w:spacing w:after="397"/>
    </w:pPr>
    <w:rPr>
      <w:b/>
      <w:caps/>
      <w:color w:val="00629B"/>
      <w:w w:val="80"/>
      <w:sz w:val="36"/>
      <w:szCs w:val="32"/>
    </w:rPr>
  </w:style>
  <w:style w:type="character" w:customStyle="1" w:styleId="DokumentdelTegn">
    <w:name w:val="Dokumentdel Tegn"/>
    <w:link w:val="Dokumentdel"/>
    <w:uiPriority w:val="4"/>
    <w:rsid w:val="00AB2EA2"/>
    <w:rPr>
      <w:rFonts w:ascii="Arial" w:hAnsi="Arial" w:cs="Arial"/>
      <w:b/>
      <w:caps/>
      <w:color w:val="00629B"/>
      <w:w w:val="80"/>
      <w:sz w:val="36"/>
      <w:szCs w:val="32"/>
    </w:rPr>
  </w:style>
  <w:style w:type="character" w:customStyle="1" w:styleId="Sidereferanser">
    <w:name w:val="Sidereferanser"/>
    <w:uiPriority w:val="4"/>
    <w:qFormat/>
    <w:rsid w:val="00AB2EA2"/>
    <w:rPr>
      <w:b/>
      <w:noProof/>
      <w:color w:val="00638F"/>
      <w:w w:val="90"/>
      <w:sz w:val="24"/>
    </w:rPr>
  </w:style>
  <w:style w:type="paragraph" w:customStyle="1" w:styleId="Overskrift1msideskift">
    <w:name w:val="Overskrift 1 m/sideskift"/>
    <w:basedOn w:val="Overskrift1"/>
    <w:next w:val="Normal"/>
    <w:link w:val="Overskrift1msideskiftTegn"/>
    <w:uiPriority w:val="3"/>
    <w:qFormat/>
    <w:rsid w:val="00AB2EA2"/>
    <w:pPr>
      <w:pageBreakBefore/>
    </w:pPr>
  </w:style>
  <w:style w:type="character" w:customStyle="1" w:styleId="Overskrift1msideskiftTegn">
    <w:name w:val="Overskrift 1 m/sideskift Tegn"/>
    <w:link w:val="Overskrift1msideskift"/>
    <w:uiPriority w:val="3"/>
    <w:rsid w:val="00AB2EA2"/>
    <w:rPr>
      <w:rFonts w:ascii="Arial" w:eastAsia="Calibri" w:hAnsi="Arial" w:cs="Arial"/>
      <w:b/>
      <w:caps/>
      <w:noProof/>
      <w:color w:val="00629B"/>
      <w:w w:val="80"/>
      <w:sz w:val="36"/>
      <w:lang w:eastAsia="nb-NO"/>
    </w:rPr>
  </w:style>
  <w:style w:type="character" w:customStyle="1" w:styleId="Overskrift1Tegn">
    <w:name w:val="Overskrift 1 Tegn"/>
    <w:link w:val="Overskrift1"/>
    <w:uiPriority w:val="2"/>
    <w:rsid w:val="00AB2EA2"/>
    <w:rPr>
      <w:rFonts w:ascii="Arial" w:eastAsia="Calibri" w:hAnsi="Arial" w:cs="Arial"/>
      <w:b/>
      <w:caps/>
      <w:noProof/>
      <w:color w:val="00629B"/>
      <w:w w:val="80"/>
      <w:sz w:val="36"/>
      <w:lang w:eastAsia="nb-NO"/>
    </w:rPr>
  </w:style>
  <w:style w:type="paragraph" w:customStyle="1" w:styleId="Tabelltekst">
    <w:name w:val="Tabelltekst"/>
    <w:basedOn w:val="Normal"/>
    <w:link w:val="TabelltekstTegn"/>
    <w:uiPriority w:val="3"/>
    <w:qFormat/>
    <w:rsid w:val="00AB2EA2"/>
    <w:pPr>
      <w:spacing w:before="40" w:after="40"/>
    </w:pPr>
  </w:style>
  <w:style w:type="character" w:customStyle="1" w:styleId="TabelltekstTegn">
    <w:name w:val="Tabelltekst Tegn"/>
    <w:link w:val="Tabelltekst"/>
    <w:uiPriority w:val="3"/>
    <w:rsid w:val="00AB2EA2"/>
    <w:rPr>
      <w:rFonts w:ascii="Arial" w:hAnsi="Arial" w:cs="Arial"/>
      <w:noProof/>
    </w:rPr>
  </w:style>
  <w:style w:type="character" w:customStyle="1" w:styleId="Overskrift2Tegn">
    <w:name w:val="Overskrift 2 Tegn"/>
    <w:link w:val="Overskrift2"/>
    <w:uiPriority w:val="2"/>
    <w:rsid w:val="00AB2EA2"/>
    <w:rPr>
      <w:rFonts w:ascii="Arial" w:eastAsia="Calibri" w:hAnsi="Arial" w:cs="Calibri"/>
      <w:b/>
      <w:caps/>
      <w:noProof/>
      <w:color w:val="181717"/>
      <w:w w:val="80"/>
      <w:sz w:val="28"/>
      <w:lang w:eastAsia="nb-NO"/>
    </w:rPr>
  </w:style>
  <w:style w:type="character" w:customStyle="1" w:styleId="Overskrift3Tegn">
    <w:name w:val="Overskrift 3 Tegn"/>
    <w:link w:val="Overskrift3"/>
    <w:uiPriority w:val="2"/>
    <w:rsid w:val="00AB2EA2"/>
    <w:rPr>
      <w:rFonts w:ascii="Arial" w:eastAsia="Times New Roman" w:hAnsi="Arial" w:cs="Arial"/>
      <w:b/>
      <w:noProof/>
      <w:color w:val="767171"/>
      <w:szCs w:val="24"/>
      <w:lang w:eastAsia="nb-NO"/>
    </w:rPr>
  </w:style>
  <w:style w:type="character" w:customStyle="1" w:styleId="Overskrift5Tegn">
    <w:name w:val="Overskrift 5 Tegn"/>
    <w:link w:val="Overskrift5"/>
    <w:uiPriority w:val="9"/>
    <w:semiHidden/>
    <w:rsid w:val="00AB2EA2"/>
    <w:rPr>
      <w:rFonts w:ascii="Calibri Light" w:eastAsia="Times New Roman" w:hAnsi="Calibri Light" w:cs="Times New Roman"/>
      <w:noProof/>
      <w:color w:val="004974"/>
    </w:rPr>
  </w:style>
  <w:style w:type="character" w:customStyle="1" w:styleId="Overskrift6Tegn">
    <w:name w:val="Overskrift 6 Tegn"/>
    <w:link w:val="Overskrift6"/>
    <w:uiPriority w:val="9"/>
    <w:semiHidden/>
    <w:rsid w:val="00AB2EA2"/>
    <w:rPr>
      <w:rFonts w:ascii="Calibri Light" w:eastAsia="Times New Roman" w:hAnsi="Calibri Light" w:cs="Times New Roman"/>
      <w:noProof/>
      <w:color w:val="00304D"/>
    </w:rPr>
  </w:style>
  <w:style w:type="character" w:customStyle="1" w:styleId="Overskrift7Tegn">
    <w:name w:val="Overskrift 7 Tegn"/>
    <w:link w:val="Overskrift7"/>
    <w:uiPriority w:val="9"/>
    <w:semiHidden/>
    <w:rsid w:val="00AB2EA2"/>
    <w:rPr>
      <w:rFonts w:ascii="Calibri Light" w:eastAsia="Times New Roman" w:hAnsi="Calibri Light" w:cs="Times New Roman"/>
      <w:i/>
      <w:iCs/>
      <w:noProof/>
      <w:color w:val="00304D"/>
    </w:rPr>
  </w:style>
  <w:style w:type="character" w:customStyle="1" w:styleId="Overskrift8Tegn">
    <w:name w:val="Overskrift 8 Tegn"/>
    <w:link w:val="Overskrift8"/>
    <w:uiPriority w:val="9"/>
    <w:semiHidden/>
    <w:rsid w:val="00AB2EA2"/>
    <w:rPr>
      <w:rFonts w:ascii="Calibri Light" w:eastAsia="Times New Roman" w:hAnsi="Calibri Light" w:cs="Times New Roman"/>
      <w:noProof/>
      <w:color w:val="0083D1"/>
      <w:sz w:val="21"/>
      <w:szCs w:val="21"/>
    </w:rPr>
  </w:style>
  <w:style w:type="character" w:customStyle="1" w:styleId="Overskrift9Tegn">
    <w:name w:val="Overskrift 9 Tegn"/>
    <w:link w:val="Overskrift9"/>
    <w:uiPriority w:val="9"/>
    <w:semiHidden/>
    <w:rsid w:val="00AB2EA2"/>
    <w:rPr>
      <w:rFonts w:ascii="Calibri Light" w:eastAsia="Times New Roman" w:hAnsi="Calibri Light" w:cs="Times New Roman"/>
      <w:i/>
      <w:iCs/>
      <w:noProof/>
      <w:color w:val="0083D1"/>
      <w:sz w:val="21"/>
      <w:szCs w:val="21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AB2EA2"/>
    <w:pPr>
      <w:spacing w:after="200" w:line="240" w:lineRule="auto"/>
    </w:pPr>
    <w:rPr>
      <w:i/>
      <w:iCs/>
      <w:color w:val="68D2DF"/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B0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2B0D8C"/>
    <w:rPr>
      <w:rFonts w:ascii="Tahoma" w:hAnsi="Tahoma" w:cs="Tahoma"/>
      <w:noProof/>
      <w:color w:val="171717"/>
      <w:sz w:val="16"/>
      <w:szCs w:val="16"/>
    </w:rPr>
  </w:style>
  <w:style w:type="table" w:styleId="Tabellrutenett">
    <w:name w:val="Table Grid"/>
    <w:basedOn w:val="Vanligtabell"/>
    <w:uiPriority w:val="39"/>
    <w:rsid w:val="009A2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selenem\Downloads\infoskriv-hvit-forside%20(5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c8b2dc-5bdf-42c7-b6a9-da13e1c5723a">
      <Terms xmlns="http://schemas.microsoft.com/office/infopath/2007/PartnerControls"/>
    </lcf76f155ced4ddcb4097134ff3c332f>
    <TaxCatchAll xmlns="479ba5e8-c32b-49d7-95fe-6c1899d89fb8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E76588A7C174E815915798BDD5BBE" ma:contentTypeVersion="15" ma:contentTypeDescription="Create a new document." ma:contentTypeScope="" ma:versionID="c6e1f9c678ce46819387be964a9a7a1d">
  <xsd:schema xmlns:xsd="http://www.w3.org/2001/XMLSchema" xmlns:xs="http://www.w3.org/2001/XMLSchema" xmlns:p="http://schemas.microsoft.com/office/2006/metadata/properties" xmlns:ns2="4dc8b2dc-5bdf-42c7-b6a9-da13e1c5723a" xmlns:ns3="479ba5e8-c32b-49d7-95fe-6c1899d89fb8" targetNamespace="http://schemas.microsoft.com/office/2006/metadata/properties" ma:root="true" ma:fieldsID="e6b45cdcd02d0e061f21c5174f7e1361" ns2:_="" ns3:_="">
    <xsd:import namespace="4dc8b2dc-5bdf-42c7-b6a9-da13e1c5723a"/>
    <xsd:import namespace="479ba5e8-c32b-49d7-95fe-6c1899d89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c8b2dc-5bdf-42c7-b6a9-da13e1c572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d92d879-a88e-475a-9559-43fdecc0e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ba5e8-c32b-49d7-95fe-6c1899d89f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9eb3c07-34ea-4688-915f-b7c218d59d2c}" ma:internalName="TaxCatchAll" ma:showField="CatchAllData" ma:web="479ba5e8-c32b-49d7-95fe-6c1899d89f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0C8AAC-E2B3-448B-9BDA-7B238984C45D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479ba5e8-c32b-49d7-95fe-6c1899d89fb8"/>
    <ds:schemaRef ds:uri="4dc8b2dc-5bdf-42c7-b6a9-da13e1c5723a"/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02DABDA-144B-4167-8C64-C0A0FB1292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FBB81F-3903-4C25-A67B-F1C5E63D38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c8b2dc-5bdf-42c7-b6a9-da13e1c5723a"/>
    <ds:schemaRef ds:uri="479ba5e8-c32b-49d7-95fe-6c1899d89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infoskriv-hvit-forside (5)</Template>
  <TotalTime>1</TotalTime>
  <Pages>2</Pages>
  <Words>286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Sandefjord kommune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aaselenem</dc:creator>
  <cp:keywords/>
  <cp:lastModifiedBy>Trude Nystad</cp:lastModifiedBy>
  <cp:revision>2</cp:revision>
  <cp:lastPrinted>2017-11-10T09:35:00Z</cp:lastPrinted>
  <dcterms:created xsi:type="dcterms:W3CDTF">2024-08-29T10:33:00Z</dcterms:created>
  <dcterms:modified xsi:type="dcterms:W3CDTF">2024-08-29T10:33:00Z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0x01010040DE76588A7C174E815915798BDD5BBE</vt:lpwstr>
  </property>
</Properties>
</file>